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231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  <w:gridCol w:w="9279"/>
      </w:tblGrid>
      <w:tr w:rsidR="00156C3F" w14:paraId="7FFC00F8" w14:textId="615F3F11" w:rsidTr="00156C3F">
        <w:tc>
          <w:tcPr>
            <w:tcW w:w="4613" w:type="dxa"/>
          </w:tcPr>
          <w:p w14:paraId="7FFC00F4" w14:textId="77777777" w:rsidR="00156C3F" w:rsidRPr="0070684C" w:rsidRDefault="00156C3F" w:rsidP="00156C3F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4B1429AB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  <w:p w14:paraId="5F8F60AF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B51BBE">
              <w:rPr>
                <w:sz w:val="22"/>
                <w:szCs w:val="22"/>
              </w:rPr>
              <w:t xml:space="preserve">Lisa 1 </w:t>
            </w:r>
          </w:p>
          <w:p w14:paraId="7FFC00F7" w14:textId="55F75DF2" w:rsidR="00156C3F" w:rsidRPr="000529C8" w:rsidRDefault="000529C8" w:rsidP="00156C3F">
            <w:pPr>
              <w:widowControl/>
              <w:suppressAutoHyphens w:val="0"/>
              <w:spacing w:line="24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T</w:t>
            </w:r>
            <w:r w:rsidR="00156C3F" w:rsidRPr="000529C8">
              <w:rPr>
                <w:i/>
                <w:sz w:val="22"/>
                <w:szCs w:val="22"/>
              </w:rPr>
              <w:t>oetuslepingu</w:t>
            </w:r>
            <w:r w:rsidRPr="000529C8">
              <w:rPr>
                <w:i/>
              </w:rPr>
              <w:t xml:space="preserve"> </w:t>
            </w:r>
            <w:r w:rsidRPr="000529C8">
              <w:rPr>
                <w:i/>
                <w:sz w:val="22"/>
                <w:szCs w:val="22"/>
              </w:rPr>
              <w:t>nr 14-8-7/687-1</w:t>
            </w:r>
            <w:r w:rsidR="00156C3F" w:rsidRPr="000529C8">
              <w:rPr>
                <w:i/>
                <w:sz w:val="22"/>
                <w:szCs w:val="22"/>
              </w:rPr>
              <w:t xml:space="preserve"> juurde</w:t>
            </w:r>
          </w:p>
        </w:tc>
        <w:tc>
          <w:tcPr>
            <w:tcW w:w="9279" w:type="dxa"/>
          </w:tcPr>
          <w:p w14:paraId="222076EC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ASUTUSESISESEKS KASUTAMISEKS</w:t>
            </w:r>
          </w:p>
          <w:p w14:paraId="527F065D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 xml:space="preserve">Alus </w:t>
            </w:r>
            <w:proofErr w:type="spellStart"/>
            <w:r w:rsidRPr="00B51BBE">
              <w:rPr>
                <w:sz w:val="20"/>
                <w:szCs w:val="20"/>
              </w:rPr>
              <w:t>AvTS</w:t>
            </w:r>
            <w:proofErr w:type="spellEnd"/>
            <w:r w:rsidRPr="00B51BBE">
              <w:rPr>
                <w:sz w:val="20"/>
                <w:szCs w:val="20"/>
              </w:rPr>
              <w:t xml:space="preserve"> §35 p 1 lg 51</w:t>
            </w:r>
          </w:p>
          <w:p w14:paraId="6E23F453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Märge tehtud: 03.05.2019</w:t>
            </w:r>
          </w:p>
          <w:p w14:paraId="74610C7C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Kehtiv kuni 03.05.2024</w:t>
            </w:r>
          </w:p>
          <w:p w14:paraId="4A28E676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Siseministeerium</w:t>
            </w:r>
          </w:p>
          <w:p w14:paraId="1E03668A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  <w:tr w:rsidR="00156C3F" w14:paraId="533C2109" w14:textId="77777777" w:rsidTr="00156C3F">
        <w:tc>
          <w:tcPr>
            <w:tcW w:w="4613" w:type="dxa"/>
          </w:tcPr>
          <w:p w14:paraId="35A52F04" w14:textId="77777777" w:rsidR="00156C3F" w:rsidRPr="0070684C" w:rsidRDefault="00156C3F" w:rsidP="00156C3F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1D098D9A" w14:textId="77777777" w:rsidR="00156C3F" w:rsidRPr="008145F3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9279" w:type="dxa"/>
          </w:tcPr>
          <w:p w14:paraId="44CC33C8" w14:textId="77777777" w:rsidR="00156C3F" w:rsidRDefault="00156C3F" w:rsidP="00156C3F">
            <w:pPr>
              <w:widowControl/>
              <w:suppressAutoHyphens w:val="0"/>
              <w:spacing w:line="240" w:lineRule="auto"/>
              <w:jc w:val="right"/>
            </w:pPr>
            <w:r>
              <w:t xml:space="preserve">Lisa 1 </w:t>
            </w:r>
          </w:p>
          <w:p w14:paraId="128A0059" w14:textId="68EB4D81" w:rsidR="00156C3F" w:rsidRPr="00D60002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>
              <w:t>Toetuslepingu juurde</w:t>
            </w:r>
          </w:p>
        </w:tc>
      </w:tr>
    </w:tbl>
    <w:p w14:paraId="77390608" w14:textId="6CA27EED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</w:t>
      </w:r>
      <w:r w:rsidR="00B214DD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kern w:val="0"/>
          <w:szCs w:val="20"/>
          <w:lang w:eastAsia="et-EE" w:bidi="ar-SA"/>
        </w:rPr>
        <w:t xml:space="preserve">   </w:t>
      </w: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w:drawing>
          <wp:inline distT="0" distB="0" distL="0" distR="0" wp14:anchorId="4E05288C" wp14:editId="3316A4C3">
            <wp:extent cx="857250" cy="55686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354" cy="56407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noProof/>
          <w:kern w:val="0"/>
          <w:lang w:val="en-GB" w:eastAsia="en-GB" w:bidi="ar-SA"/>
        </w:rPr>
        <w:drawing>
          <wp:inline distT="0" distB="0" distL="0" distR="0" wp14:anchorId="626A489F" wp14:editId="738DF912">
            <wp:extent cx="1641732" cy="657225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242" cy="663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6970A0" w14:textId="0D28B5D1" w:rsidR="00452C64" w:rsidRDefault="00452C64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14578FA3" w14:textId="77777777" w:rsidR="00421413" w:rsidRPr="007862A0" w:rsidRDefault="00421413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6990C554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Sisejulgeolekufond</w:t>
      </w:r>
      <w:proofErr w:type="spellEnd"/>
    </w:p>
    <w:p w14:paraId="71EF2983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</w:p>
    <w:p w14:paraId="7F188C69" w14:textId="783807F6" w:rsidR="00452C64" w:rsidRDefault="00452C64" w:rsidP="00452C64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 w:rsidR="00B214DD">
        <w:rPr>
          <w:b/>
          <w:sz w:val="28"/>
          <w:szCs w:val="28"/>
        </w:rPr>
        <w:t xml:space="preserve"> ja tulemused</w:t>
      </w:r>
    </w:p>
    <w:p w14:paraId="18965C6F" w14:textId="77777777" w:rsidR="00B214DD" w:rsidRPr="002B6780" w:rsidRDefault="00B214DD" w:rsidP="00452C64">
      <w:pPr>
        <w:jc w:val="center"/>
        <w:rPr>
          <w:b/>
          <w:sz w:val="28"/>
          <w:szCs w:val="28"/>
        </w:rPr>
      </w:pPr>
    </w:p>
    <w:p w14:paraId="6BCF81DE" w14:textId="051B2ED7" w:rsidR="00452C64" w:rsidRDefault="00452C64" w:rsidP="00452C64">
      <w:pPr>
        <w:rPr>
          <w:b/>
        </w:rPr>
      </w:pPr>
    </w:p>
    <w:tbl>
      <w:tblPr>
        <w:tblW w:w="138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9781"/>
      </w:tblGrid>
      <w:tr w:rsidR="00B214DD" w:rsidRPr="00B214DD" w14:paraId="516FFE15" w14:textId="77777777" w:rsidTr="00B214DD">
        <w:tc>
          <w:tcPr>
            <w:tcW w:w="4111" w:type="dxa"/>
            <w:shd w:val="clear" w:color="auto" w:fill="E0E0E0"/>
            <w:hideMark/>
          </w:tcPr>
          <w:p w14:paraId="54D310FA" w14:textId="77777777" w:rsidR="00B214DD" w:rsidRPr="00B214DD" w:rsidRDefault="00B214DD" w:rsidP="00B214DD">
            <w:pPr>
              <w:spacing w:line="276" w:lineRule="auto"/>
              <w:rPr>
                <w:b/>
              </w:rPr>
            </w:pPr>
            <w:r w:rsidRPr="00B214DD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403F24B5" w14:textId="77777777" w:rsidR="00B214DD" w:rsidRPr="00B214DD" w:rsidRDefault="00B214DD" w:rsidP="00B214DD">
            <w:pPr>
              <w:spacing w:line="276" w:lineRule="auto"/>
              <w:rPr>
                <w:b/>
                <w:i/>
              </w:rPr>
            </w:pPr>
            <w:r w:rsidRPr="00B214DD">
              <w:rPr>
                <w:b/>
                <w:i/>
              </w:rPr>
              <w:t>Maksu- ja Tolliamet</w:t>
            </w:r>
          </w:p>
        </w:tc>
      </w:tr>
      <w:tr w:rsidR="00B214DD" w:rsidRPr="00B214DD" w14:paraId="218F6599" w14:textId="77777777" w:rsidTr="00B214DD">
        <w:tc>
          <w:tcPr>
            <w:tcW w:w="4111" w:type="dxa"/>
            <w:shd w:val="clear" w:color="auto" w:fill="E0E0E0"/>
            <w:hideMark/>
          </w:tcPr>
          <w:p w14:paraId="50734CA9" w14:textId="77777777" w:rsidR="00B214DD" w:rsidRPr="00B214DD" w:rsidRDefault="00B214DD" w:rsidP="00B214DD">
            <w:pPr>
              <w:spacing w:line="276" w:lineRule="auto"/>
              <w:rPr>
                <w:b/>
              </w:rPr>
            </w:pPr>
            <w:r w:rsidRPr="00B214DD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250D1D9" w14:textId="77777777" w:rsidR="00B214DD" w:rsidRPr="00B214DD" w:rsidRDefault="00B214DD" w:rsidP="00B214DD">
            <w:pPr>
              <w:spacing w:line="276" w:lineRule="auto"/>
              <w:rPr>
                <w:b/>
                <w:i/>
              </w:rPr>
            </w:pPr>
            <w:r w:rsidRPr="00B214DD">
              <w:rPr>
                <w:rFonts w:eastAsia="Times New Roman"/>
                <w:b/>
                <w:i/>
                <w:color w:val="000000" w:themeColor="text1"/>
              </w:rPr>
              <w:t>Maksu-ja Tolliameti ametnike piirikontrollialane täienduskoolitus IV</w:t>
            </w:r>
          </w:p>
        </w:tc>
      </w:tr>
      <w:tr w:rsidR="00B214DD" w:rsidRPr="00B214DD" w14:paraId="4346E602" w14:textId="77777777" w:rsidTr="00B214DD">
        <w:trPr>
          <w:trHeight w:val="108"/>
        </w:trPr>
        <w:tc>
          <w:tcPr>
            <w:tcW w:w="4111" w:type="dxa"/>
            <w:shd w:val="clear" w:color="auto" w:fill="E0E0E0"/>
            <w:hideMark/>
          </w:tcPr>
          <w:p w14:paraId="15396A7D" w14:textId="77777777" w:rsidR="00B214DD" w:rsidRPr="00B214DD" w:rsidRDefault="00B214DD" w:rsidP="00B214DD">
            <w:pPr>
              <w:spacing w:line="276" w:lineRule="auto"/>
              <w:rPr>
                <w:b/>
              </w:rPr>
            </w:pPr>
            <w:r w:rsidRPr="00B214DD"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56B6F0F6" w14:textId="77777777" w:rsidR="00B214DD" w:rsidRPr="00B214DD" w:rsidRDefault="00B214DD" w:rsidP="00B214DD">
            <w:pPr>
              <w:spacing w:line="276" w:lineRule="auto"/>
              <w:rPr>
                <w:b/>
                <w:i/>
              </w:rPr>
            </w:pPr>
            <w:r w:rsidRPr="00B214DD">
              <w:rPr>
                <w:b/>
                <w:i/>
              </w:rPr>
              <w:t>ISFB-35</w:t>
            </w:r>
          </w:p>
        </w:tc>
      </w:tr>
      <w:tr w:rsidR="00B214DD" w:rsidRPr="00B214DD" w14:paraId="631B2464" w14:textId="77777777" w:rsidTr="00B214DD">
        <w:trPr>
          <w:trHeight w:val="108"/>
        </w:trPr>
        <w:tc>
          <w:tcPr>
            <w:tcW w:w="4111" w:type="dxa"/>
            <w:shd w:val="clear" w:color="auto" w:fill="E0E0E0"/>
          </w:tcPr>
          <w:p w14:paraId="11F2B000" w14:textId="09C4D90F" w:rsidR="00B214DD" w:rsidRPr="00B214DD" w:rsidRDefault="00B214DD" w:rsidP="00B214DD">
            <w:pPr>
              <w:spacing w:line="276" w:lineRule="auto"/>
              <w:jc w:val="left"/>
              <w:rPr>
                <w:b/>
              </w:rPr>
            </w:pPr>
            <w:r w:rsidRPr="00B214DD">
              <w:rPr>
                <w:b/>
              </w:rPr>
              <w:t xml:space="preserve">Projekti abikõlblikkuse periood </w:t>
            </w:r>
          </w:p>
        </w:tc>
        <w:tc>
          <w:tcPr>
            <w:tcW w:w="9781" w:type="dxa"/>
          </w:tcPr>
          <w:p w14:paraId="2656983D" w14:textId="143B2B85" w:rsidR="00B214DD" w:rsidRPr="00B214DD" w:rsidRDefault="00B214DD" w:rsidP="00B214DD">
            <w:pPr>
              <w:spacing w:line="276" w:lineRule="auto"/>
              <w:rPr>
                <w:b/>
                <w:i/>
              </w:rPr>
            </w:pPr>
            <w:r w:rsidRPr="00B214DD">
              <w:rPr>
                <w:b/>
                <w:i/>
              </w:rPr>
              <w:t>01.08.2019-</w:t>
            </w:r>
            <w:r w:rsidR="00686003" w:rsidRPr="000529C8">
              <w:rPr>
                <w:b/>
                <w:i/>
              </w:rPr>
              <w:t>30.10.2020</w:t>
            </w:r>
          </w:p>
        </w:tc>
      </w:tr>
      <w:tr w:rsidR="00B214DD" w:rsidRPr="00B214DD" w14:paraId="074F00F4" w14:textId="77777777" w:rsidTr="00B214DD">
        <w:tblPrEx>
          <w:tblLook w:val="0000" w:firstRow="0" w:lastRow="0" w:firstColumn="0" w:lastColumn="0" w:noHBand="0" w:noVBand="0"/>
        </w:tblPrEx>
        <w:trPr>
          <w:trHeight w:val="1037"/>
        </w:trPr>
        <w:tc>
          <w:tcPr>
            <w:tcW w:w="4111" w:type="dxa"/>
            <w:shd w:val="clear" w:color="auto" w:fill="E0E0E0"/>
            <w:vAlign w:val="center"/>
          </w:tcPr>
          <w:p w14:paraId="234FEE11" w14:textId="77777777" w:rsidR="00B214DD" w:rsidRPr="00B214DD" w:rsidRDefault="00B214DD" w:rsidP="00B214DD">
            <w:pPr>
              <w:spacing w:line="360" w:lineRule="auto"/>
              <w:rPr>
                <w:b/>
                <w:bCs/>
              </w:rPr>
            </w:pPr>
            <w:r w:rsidRPr="00B214DD">
              <w:rPr>
                <w:b/>
                <w:bCs/>
              </w:rPr>
              <w:t>Valdkond</w:t>
            </w:r>
          </w:p>
          <w:p w14:paraId="4C6CBE91" w14:textId="77777777" w:rsidR="00B214DD" w:rsidRPr="00B214DD" w:rsidRDefault="00B214DD" w:rsidP="00B214DD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02D7A9F4" w14:textId="77777777" w:rsidR="00B214DD" w:rsidRPr="00B214DD" w:rsidRDefault="000529C8" w:rsidP="00B214DD">
            <w:pPr>
              <w:spacing w:line="240" w:lineRule="auto"/>
            </w:pPr>
            <w:sdt>
              <w:sdtPr>
                <w:id w:val="-17914294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14DD" w:rsidRPr="00B214DD">
                  <w:rPr>
                    <w:rFonts w:ascii="Segoe UI Symbol" w:hAnsi="Segoe UI Symbol" w:cs="Segoe UI Symbol"/>
                  </w:rPr>
                  <w:t>☒</w:t>
                </w:r>
              </w:sdtContent>
            </w:sdt>
            <w:r w:rsidR="00B214DD" w:rsidRPr="00B214DD">
              <w:t xml:space="preserve"> </w:t>
            </w:r>
            <w:proofErr w:type="spellStart"/>
            <w:r w:rsidR="00B214DD" w:rsidRPr="00B214DD">
              <w:t>Välispiiride</w:t>
            </w:r>
            <w:proofErr w:type="spellEnd"/>
            <w:r w:rsidR="00B214DD" w:rsidRPr="00B214DD">
              <w:t xml:space="preserve"> ja viisade rahastamisvahend</w:t>
            </w:r>
          </w:p>
          <w:p w14:paraId="269FB0FC" w14:textId="77777777" w:rsidR="00B214DD" w:rsidRPr="00B214DD" w:rsidRDefault="00B214DD" w:rsidP="00B214DD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B214DD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775227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214DD">
                  <w:rPr>
                    <w:rFonts w:ascii="Segoe UI Symbol" w:eastAsia="Times New Roman" w:hAnsi="Segoe UI Symbol" w:cs="Segoe UI Symbol"/>
                    <w:szCs w:val="20"/>
                  </w:rPr>
                  <w:t>☐</w:t>
                </w:r>
              </w:sdtContent>
            </w:sdt>
            <w:r w:rsidRPr="00B214DD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575587FE" w14:textId="77777777" w:rsidR="00B214DD" w:rsidRPr="00B214DD" w:rsidRDefault="00B214DD" w:rsidP="00B214DD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B214DD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32073748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214DD">
                  <w:rPr>
                    <w:rFonts w:ascii="Segoe UI Symbol" w:eastAsia="Times New Roman" w:hAnsi="Segoe UI Symbol" w:cs="Segoe UI Symbol"/>
                    <w:szCs w:val="20"/>
                  </w:rPr>
                  <w:t>☒</w:t>
                </w:r>
              </w:sdtContent>
            </w:sdt>
            <w:r w:rsidRPr="00B214DD">
              <w:rPr>
                <w:rFonts w:eastAsia="Times New Roman"/>
                <w:szCs w:val="20"/>
              </w:rPr>
              <w:t xml:space="preserve">   piirihalduse toetamine</w:t>
            </w:r>
          </w:p>
        </w:tc>
      </w:tr>
    </w:tbl>
    <w:p w14:paraId="60E83FE9" w14:textId="70889BBA" w:rsidR="00D0356D" w:rsidRDefault="00D0356D" w:rsidP="00452C64">
      <w:pPr>
        <w:jc w:val="left"/>
        <w:rPr>
          <w:b/>
        </w:rPr>
      </w:pPr>
    </w:p>
    <w:p w14:paraId="43CB18BE" w14:textId="77777777" w:rsidR="00B214DD" w:rsidRPr="003C0FAD" w:rsidRDefault="00B214DD" w:rsidP="00452C64">
      <w:pPr>
        <w:jc w:val="left"/>
        <w:rPr>
          <w:b/>
        </w:rPr>
      </w:pPr>
    </w:p>
    <w:p w14:paraId="6C9477CB" w14:textId="77777777" w:rsidR="00452C64" w:rsidRDefault="00452C64" w:rsidP="00452C64">
      <w:pPr>
        <w:pStyle w:val="ListParagraph"/>
        <w:numPr>
          <w:ilvl w:val="0"/>
          <w:numId w:val="2"/>
        </w:numPr>
        <w:jc w:val="left"/>
        <w:rPr>
          <w:b/>
        </w:rPr>
      </w:pPr>
      <w:r>
        <w:rPr>
          <w:b/>
        </w:rPr>
        <w:t>Projekti tegevuskava</w:t>
      </w:r>
    </w:p>
    <w:p w14:paraId="16C4AA79" w14:textId="77777777" w:rsidR="00452C64" w:rsidRPr="003C0FAD" w:rsidRDefault="00452C64" w:rsidP="00452C64">
      <w:pPr>
        <w:pStyle w:val="ListParagraph"/>
        <w:jc w:val="left"/>
        <w:rPr>
          <w:b/>
        </w:rPr>
      </w:pPr>
    </w:p>
    <w:tbl>
      <w:tblPr>
        <w:tblW w:w="138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2693"/>
        <w:gridCol w:w="5528"/>
        <w:gridCol w:w="4253"/>
      </w:tblGrid>
      <w:tr w:rsidR="00B214DD" w:rsidRPr="00FD6E9E" w14:paraId="604E2D09" w14:textId="77777777" w:rsidTr="00686003">
        <w:trPr>
          <w:trHeight w:val="270"/>
        </w:trPr>
        <w:tc>
          <w:tcPr>
            <w:tcW w:w="1418" w:type="dxa"/>
            <w:shd w:val="clear" w:color="auto" w:fill="E0E0E0"/>
          </w:tcPr>
          <w:p w14:paraId="30556622" w14:textId="77777777" w:rsidR="00B214DD" w:rsidRPr="000529C8" w:rsidRDefault="00B214DD" w:rsidP="002522C0">
            <w:pPr>
              <w:rPr>
                <w:b/>
              </w:rPr>
            </w:pPr>
            <w:proofErr w:type="spellStart"/>
            <w:r w:rsidRPr="000529C8">
              <w:rPr>
                <w:b/>
              </w:rPr>
              <w:t>Kavan-datud</w:t>
            </w:r>
            <w:proofErr w:type="spellEnd"/>
            <w:r w:rsidRPr="000529C8">
              <w:rPr>
                <w:b/>
              </w:rPr>
              <w:t xml:space="preserve"> kuu ja aasta</w:t>
            </w:r>
          </w:p>
        </w:tc>
        <w:tc>
          <w:tcPr>
            <w:tcW w:w="2693" w:type="dxa"/>
            <w:shd w:val="clear" w:color="auto" w:fill="E0E0E0"/>
          </w:tcPr>
          <w:p w14:paraId="573BF77F" w14:textId="77777777" w:rsidR="00B214DD" w:rsidRPr="00FD6E9E" w:rsidRDefault="00B214DD" w:rsidP="002522C0">
            <w:pPr>
              <w:rPr>
                <w:b/>
              </w:rPr>
            </w:pPr>
            <w:r w:rsidRPr="00FD6E9E">
              <w:rPr>
                <w:b/>
              </w:rPr>
              <w:t>Tegevus</w:t>
            </w:r>
          </w:p>
        </w:tc>
        <w:tc>
          <w:tcPr>
            <w:tcW w:w="5528" w:type="dxa"/>
            <w:shd w:val="clear" w:color="auto" w:fill="E0E0E0"/>
          </w:tcPr>
          <w:p w14:paraId="3292B87A" w14:textId="77777777" w:rsidR="00B214DD" w:rsidRPr="00FD6E9E" w:rsidRDefault="00B214DD" w:rsidP="002522C0">
            <w:pPr>
              <w:rPr>
                <w:b/>
              </w:rPr>
            </w:pPr>
            <w:r w:rsidRPr="00FD6E9E">
              <w:rPr>
                <w:b/>
              </w:rPr>
              <w:t>Tegevuse planeeritud tulemus</w:t>
            </w:r>
          </w:p>
        </w:tc>
        <w:tc>
          <w:tcPr>
            <w:tcW w:w="4253" w:type="dxa"/>
            <w:shd w:val="clear" w:color="auto" w:fill="E0E0E0"/>
          </w:tcPr>
          <w:p w14:paraId="41BBE508" w14:textId="77777777" w:rsidR="00B214DD" w:rsidRPr="00FD6E9E" w:rsidRDefault="00B214DD" w:rsidP="002522C0">
            <w:pPr>
              <w:rPr>
                <w:b/>
                <w:i/>
                <w:color w:val="FF0000"/>
              </w:rPr>
            </w:pPr>
            <w:r w:rsidRPr="00FD6E9E">
              <w:rPr>
                <w:b/>
              </w:rPr>
              <w:t>Toimumise koht ja vastutaja(d)</w:t>
            </w:r>
          </w:p>
        </w:tc>
      </w:tr>
      <w:tr w:rsidR="00B214DD" w:rsidRPr="00FD6E9E" w14:paraId="60E3FA90" w14:textId="77777777" w:rsidTr="00686003">
        <w:trPr>
          <w:trHeight w:val="270"/>
        </w:trPr>
        <w:tc>
          <w:tcPr>
            <w:tcW w:w="1418" w:type="dxa"/>
          </w:tcPr>
          <w:p w14:paraId="322296E6" w14:textId="77777777" w:rsidR="00B214DD" w:rsidRPr="000529C8" w:rsidRDefault="00B214DD" w:rsidP="002522C0">
            <w:pPr>
              <w:spacing w:line="240" w:lineRule="auto"/>
            </w:pPr>
            <w:r w:rsidRPr="000529C8">
              <w:t>08.-09.2019</w:t>
            </w:r>
          </w:p>
        </w:tc>
        <w:tc>
          <w:tcPr>
            <w:tcW w:w="2693" w:type="dxa"/>
          </w:tcPr>
          <w:p w14:paraId="7403CD38" w14:textId="77777777" w:rsidR="00B214DD" w:rsidRPr="00FD6E9E" w:rsidRDefault="00B214DD" w:rsidP="002522C0">
            <w:r>
              <w:t>Koolituslepingu sõlmimine</w:t>
            </w:r>
          </w:p>
        </w:tc>
        <w:tc>
          <w:tcPr>
            <w:tcW w:w="5528" w:type="dxa"/>
          </w:tcPr>
          <w:p w14:paraId="50E4CB1D" w14:textId="77777777" w:rsidR="00B214DD" w:rsidRPr="00FD6E9E" w:rsidRDefault="00B214DD" w:rsidP="002522C0">
            <w:r>
              <w:t>Koolitusleping on sõlmitud</w:t>
            </w:r>
          </w:p>
        </w:tc>
        <w:tc>
          <w:tcPr>
            <w:tcW w:w="4253" w:type="dxa"/>
          </w:tcPr>
          <w:p w14:paraId="7450F56B" w14:textId="77777777" w:rsidR="00B214DD" w:rsidRPr="00FD6E9E" w:rsidRDefault="00B214DD" w:rsidP="002522C0">
            <w:r>
              <w:t>Tallinn, Katre Helm</w:t>
            </w:r>
          </w:p>
        </w:tc>
      </w:tr>
      <w:tr w:rsidR="00B214DD" w:rsidRPr="00FD6E9E" w14:paraId="291C02D5" w14:textId="77777777" w:rsidTr="00686003">
        <w:trPr>
          <w:trHeight w:val="270"/>
        </w:trPr>
        <w:tc>
          <w:tcPr>
            <w:tcW w:w="1418" w:type="dxa"/>
          </w:tcPr>
          <w:p w14:paraId="25104759" w14:textId="0F067CD3" w:rsidR="00B214DD" w:rsidRPr="000529C8" w:rsidRDefault="000529C8" w:rsidP="002522C0">
            <w:pPr>
              <w:spacing w:line="240" w:lineRule="auto"/>
            </w:pPr>
            <w:r w:rsidRPr="000529C8">
              <w:t>09.2019-</w:t>
            </w:r>
            <w:r w:rsidR="00686003" w:rsidRPr="000529C8">
              <w:t>10.</w:t>
            </w:r>
            <w:r w:rsidR="00B214DD" w:rsidRPr="000529C8">
              <w:t>2020</w:t>
            </w:r>
          </w:p>
        </w:tc>
        <w:tc>
          <w:tcPr>
            <w:tcW w:w="2693" w:type="dxa"/>
          </w:tcPr>
          <w:p w14:paraId="7C8DDD6C" w14:textId="77777777" w:rsidR="00B214DD" w:rsidRPr="00FD6E9E" w:rsidRDefault="00B214DD" w:rsidP="002522C0">
            <w:r>
              <w:t>Väljaõppe korraldamine</w:t>
            </w:r>
          </w:p>
        </w:tc>
        <w:tc>
          <w:tcPr>
            <w:tcW w:w="5528" w:type="dxa"/>
          </w:tcPr>
          <w:p w14:paraId="69746BFF" w14:textId="77777777" w:rsidR="00B214DD" w:rsidRPr="00FD6E9E" w:rsidRDefault="00B214DD" w:rsidP="002522C0">
            <w:r>
              <w:t>Väljaõpe on õppekava alusel korraldatud ja läbi viidud</w:t>
            </w:r>
          </w:p>
        </w:tc>
        <w:tc>
          <w:tcPr>
            <w:tcW w:w="4253" w:type="dxa"/>
          </w:tcPr>
          <w:p w14:paraId="326007E7" w14:textId="77777777" w:rsidR="00B214DD" w:rsidRPr="00FD6E9E" w:rsidRDefault="00B214DD" w:rsidP="002522C0">
            <w:r>
              <w:t>Tallinn, Lepingupartner</w:t>
            </w:r>
          </w:p>
        </w:tc>
      </w:tr>
      <w:tr w:rsidR="00B214DD" w:rsidRPr="00FD6E9E" w14:paraId="68933D83" w14:textId="77777777" w:rsidTr="00686003">
        <w:trPr>
          <w:trHeight w:val="270"/>
        </w:trPr>
        <w:tc>
          <w:tcPr>
            <w:tcW w:w="1418" w:type="dxa"/>
          </w:tcPr>
          <w:p w14:paraId="32A57E05" w14:textId="051079E7" w:rsidR="00B214DD" w:rsidRPr="000529C8" w:rsidRDefault="00686003" w:rsidP="002522C0">
            <w:pPr>
              <w:spacing w:line="240" w:lineRule="auto"/>
            </w:pPr>
            <w:r w:rsidRPr="000529C8">
              <w:t>10.</w:t>
            </w:r>
            <w:r w:rsidR="00B214DD" w:rsidRPr="000529C8">
              <w:t>2020</w:t>
            </w:r>
          </w:p>
        </w:tc>
        <w:tc>
          <w:tcPr>
            <w:tcW w:w="2693" w:type="dxa"/>
          </w:tcPr>
          <w:p w14:paraId="11E05B17" w14:textId="77777777" w:rsidR="00B214DD" w:rsidRPr="00FD6E9E" w:rsidRDefault="00B214DD" w:rsidP="002522C0">
            <w:r>
              <w:t xml:space="preserve">Lepingujärgsete maksete </w:t>
            </w:r>
            <w:r>
              <w:lastRenderedPageBreak/>
              <w:t>teostamine</w:t>
            </w:r>
          </w:p>
        </w:tc>
        <w:tc>
          <w:tcPr>
            <w:tcW w:w="5528" w:type="dxa"/>
          </w:tcPr>
          <w:p w14:paraId="67132997" w14:textId="77777777" w:rsidR="00B214DD" w:rsidRPr="00FD6E9E" w:rsidRDefault="00B214DD" w:rsidP="002522C0">
            <w:r>
              <w:lastRenderedPageBreak/>
              <w:t>Lepingujärgsed maksed on teostatud</w:t>
            </w:r>
          </w:p>
        </w:tc>
        <w:tc>
          <w:tcPr>
            <w:tcW w:w="4253" w:type="dxa"/>
          </w:tcPr>
          <w:p w14:paraId="652F7473" w14:textId="77777777" w:rsidR="00B214DD" w:rsidRPr="00FD6E9E" w:rsidRDefault="00B214DD" w:rsidP="002522C0">
            <w:r>
              <w:t>Tallinn, Marika Lume</w:t>
            </w:r>
          </w:p>
        </w:tc>
      </w:tr>
      <w:tr w:rsidR="00B214DD" w:rsidRPr="00FD6E9E" w14:paraId="3668554E" w14:textId="77777777" w:rsidTr="00686003">
        <w:trPr>
          <w:trHeight w:val="270"/>
        </w:trPr>
        <w:tc>
          <w:tcPr>
            <w:tcW w:w="1418" w:type="dxa"/>
          </w:tcPr>
          <w:p w14:paraId="73ABAD58" w14:textId="3CF62692" w:rsidR="00B214DD" w:rsidRPr="000529C8" w:rsidRDefault="00686003" w:rsidP="002522C0">
            <w:pPr>
              <w:spacing w:line="240" w:lineRule="auto"/>
            </w:pPr>
            <w:r w:rsidRPr="000529C8">
              <w:t>11.</w:t>
            </w:r>
            <w:r w:rsidR="00B214DD" w:rsidRPr="000529C8">
              <w:t>2020</w:t>
            </w:r>
          </w:p>
        </w:tc>
        <w:tc>
          <w:tcPr>
            <w:tcW w:w="2693" w:type="dxa"/>
          </w:tcPr>
          <w:p w14:paraId="1C25F23F" w14:textId="77777777" w:rsidR="00B214DD" w:rsidRPr="00FD6E9E" w:rsidRDefault="00B214DD" w:rsidP="002522C0">
            <w:r>
              <w:t>Lõpparuande koostamine ja esitamine</w:t>
            </w:r>
          </w:p>
        </w:tc>
        <w:tc>
          <w:tcPr>
            <w:tcW w:w="5528" w:type="dxa"/>
          </w:tcPr>
          <w:p w14:paraId="76CB164D" w14:textId="77777777" w:rsidR="00B214DD" w:rsidRPr="00FD6E9E" w:rsidRDefault="00B214DD" w:rsidP="002522C0">
            <w:r>
              <w:t>Lõpparuanne on esitatud</w:t>
            </w:r>
          </w:p>
        </w:tc>
        <w:tc>
          <w:tcPr>
            <w:tcW w:w="4253" w:type="dxa"/>
          </w:tcPr>
          <w:p w14:paraId="682389BF" w14:textId="77777777" w:rsidR="00B214DD" w:rsidRPr="00FD6E9E" w:rsidRDefault="00B214DD" w:rsidP="002522C0">
            <w:r>
              <w:t>Tallinn, Katre Helm</w:t>
            </w:r>
          </w:p>
        </w:tc>
      </w:tr>
    </w:tbl>
    <w:p w14:paraId="28FE1142" w14:textId="77777777" w:rsidR="00452C64" w:rsidRDefault="00452C64" w:rsidP="00452C64">
      <w:pPr>
        <w:rPr>
          <w:b/>
          <w:bCs/>
          <w:szCs w:val="22"/>
        </w:rPr>
      </w:pPr>
    </w:p>
    <w:p w14:paraId="35E8D4F0" w14:textId="67D4D4B0" w:rsidR="00452C64" w:rsidRDefault="00452C64" w:rsidP="00452C64">
      <w:pPr>
        <w:pStyle w:val="ListParagraph"/>
        <w:numPr>
          <w:ilvl w:val="0"/>
          <w:numId w:val="2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p w14:paraId="6AF05F58" w14:textId="77777777" w:rsidR="0083067B" w:rsidRPr="003C0FAD" w:rsidRDefault="0083067B" w:rsidP="0083067B">
      <w:pPr>
        <w:pStyle w:val="ListParagraph"/>
        <w:rPr>
          <w:b/>
          <w:bCs/>
          <w:szCs w:val="22"/>
        </w:rPr>
      </w:pPr>
    </w:p>
    <w:tbl>
      <w:tblPr>
        <w:tblW w:w="1389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677"/>
        <w:gridCol w:w="3686"/>
      </w:tblGrid>
      <w:tr w:rsidR="00B214DD" w:rsidRPr="004016B2" w14:paraId="35BFEE04" w14:textId="77777777" w:rsidTr="00B214DD">
        <w:trPr>
          <w:trHeight w:val="897"/>
        </w:trPr>
        <w:tc>
          <w:tcPr>
            <w:tcW w:w="5529" w:type="dxa"/>
            <w:shd w:val="clear" w:color="auto" w:fill="D9D9D9" w:themeFill="background1" w:themeFillShade="D9"/>
          </w:tcPr>
          <w:p w14:paraId="263B551B" w14:textId="77777777" w:rsidR="00B214DD" w:rsidRPr="004016B2" w:rsidRDefault="00B214DD" w:rsidP="002522C0">
            <w:pPr>
              <w:rPr>
                <w:b/>
              </w:rPr>
            </w:pPr>
            <w:r w:rsidRPr="004016B2">
              <w:rPr>
                <w:b/>
              </w:rPr>
              <w:t xml:space="preserve">Oodatav tulemus </w:t>
            </w:r>
          </w:p>
        </w:tc>
        <w:tc>
          <w:tcPr>
            <w:tcW w:w="4677" w:type="dxa"/>
            <w:shd w:val="clear" w:color="auto" w:fill="D9D9D9" w:themeFill="background1" w:themeFillShade="D9"/>
          </w:tcPr>
          <w:p w14:paraId="4D3CB9C2" w14:textId="77777777" w:rsidR="00B214DD" w:rsidRPr="004016B2" w:rsidRDefault="00B214DD" w:rsidP="002522C0">
            <w:pPr>
              <w:rPr>
                <w:b/>
              </w:rPr>
            </w:pPr>
            <w:r w:rsidRPr="004016B2">
              <w:rPr>
                <w:b/>
              </w:rPr>
              <w:t xml:space="preserve">Saavutamise indikaatorid/projekti väljundid 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14:paraId="2DAF3639" w14:textId="77777777" w:rsidR="00B214DD" w:rsidRPr="004016B2" w:rsidRDefault="00B214DD" w:rsidP="002522C0">
            <w:pPr>
              <w:rPr>
                <w:b/>
              </w:rPr>
            </w:pPr>
            <w:r w:rsidRPr="004016B2">
              <w:rPr>
                <w:b/>
              </w:rPr>
              <w:t xml:space="preserve"> Kontrolli allikas</w:t>
            </w:r>
          </w:p>
        </w:tc>
      </w:tr>
      <w:tr w:rsidR="00B214DD" w:rsidRPr="004016B2" w14:paraId="65F0D162" w14:textId="77777777" w:rsidTr="00B214DD">
        <w:tc>
          <w:tcPr>
            <w:tcW w:w="5529" w:type="dxa"/>
          </w:tcPr>
          <w:p w14:paraId="1F1AE9F8" w14:textId="77777777" w:rsidR="00B214DD" w:rsidRPr="007B2781" w:rsidRDefault="00B214DD" w:rsidP="002522C0">
            <w:pPr>
              <w:spacing w:line="240" w:lineRule="auto"/>
            </w:pPr>
            <w:r w:rsidRPr="007B2781">
              <w:t>Koolituse läbinud ametnik:</w:t>
            </w:r>
          </w:p>
          <w:p w14:paraId="668E92C1" w14:textId="77777777" w:rsidR="00B214DD" w:rsidRPr="007B2781" w:rsidRDefault="00B214DD" w:rsidP="002522C0">
            <w:pPr>
              <w:spacing w:line="240" w:lineRule="auto"/>
            </w:pPr>
            <w:r w:rsidRPr="007B2781">
              <w:t xml:space="preserve">- </w:t>
            </w:r>
            <w:r>
              <w:t xml:space="preserve">tunneb astmelise piirikontrolli </w:t>
            </w:r>
            <w:r w:rsidRPr="007B2781">
              <w:t>korraldust ja põhimõtteid;</w:t>
            </w:r>
          </w:p>
          <w:p w14:paraId="06A0D0C8" w14:textId="77777777" w:rsidR="00B214DD" w:rsidRPr="007B2781" w:rsidRDefault="00B214DD" w:rsidP="002522C0">
            <w:pPr>
              <w:spacing w:line="240" w:lineRule="auto"/>
            </w:pPr>
            <w:r w:rsidRPr="007B2781">
              <w:t>-</w:t>
            </w:r>
            <w:r>
              <w:t xml:space="preserve"> viib läbi piiripunktis I astme </w:t>
            </w:r>
            <w:r w:rsidRPr="007B2781">
              <w:t>piirikontr</w:t>
            </w:r>
            <w:r>
              <w:t xml:space="preserve">olli (kontrollib isiku samasust </w:t>
            </w:r>
            <w:r w:rsidRPr="007B2781">
              <w:t>ja reis</w:t>
            </w:r>
            <w:r>
              <w:t xml:space="preserve">idokumentide ehtsust, Schengeni </w:t>
            </w:r>
            <w:r w:rsidRPr="007B2781">
              <w:t>te</w:t>
            </w:r>
            <w:r>
              <w:t xml:space="preserve">rritooriumile sisenemise nõuete </w:t>
            </w:r>
            <w:r w:rsidRPr="007B2781">
              <w:t>t</w:t>
            </w:r>
            <w:r>
              <w:t xml:space="preserve">äitmist, tuvastab ja kontrollib </w:t>
            </w:r>
            <w:r w:rsidRPr="007B2781">
              <w:t>viibimisaluse);</w:t>
            </w:r>
          </w:p>
          <w:p w14:paraId="627633E3" w14:textId="77777777" w:rsidR="00B214DD" w:rsidRPr="007B2781" w:rsidRDefault="00B214DD" w:rsidP="002522C0">
            <w:pPr>
              <w:spacing w:line="240" w:lineRule="auto"/>
            </w:pPr>
            <w:r w:rsidRPr="007B2781">
              <w:t>- viib läbi piiripunktis I astme</w:t>
            </w:r>
          </w:p>
          <w:p w14:paraId="6BB1843F" w14:textId="77777777" w:rsidR="00B214DD" w:rsidRPr="007B2781" w:rsidRDefault="00B214DD" w:rsidP="002522C0">
            <w:pPr>
              <w:spacing w:line="240" w:lineRule="auto"/>
            </w:pPr>
            <w:r w:rsidRPr="007B2781">
              <w:t>transpor</w:t>
            </w:r>
            <w:r>
              <w:t xml:space="preserve">divahendite (sõiduk, veesõiduk) </w:t>
            </w:r>
            <w:r w:rsidRPr="007B2781">
              <w:t>kontrolli;</w:t>
            </w:r>
          </w:p>
          <w:p w14:paraId="142B5D99" w14:textId="77777777" w:rsidR="00B214DD" w:rsidRPr="007B2781" w:rsidRDefault="00B214DD" w:rsidP="002522C0">
            <w:pPr>
              <w:spacing w:line="240" w:lineRule="auto"/>
            </w:pPr>
            <w:r w:rsidRPr="007B2781">
              <w:t>- tuvast</w:t>
            </w:r>
            <w:r>
              <w:t xml:space="preserve">ab õigusrikkumisi ja oskab </w:t>
            </w:r>
            <w:r w:rsidRPr="007B2781">
              <w:t>tegutseda vastavalt pädevusele;</w:t>
            </w:r>
          </w:p>
          <w:p w14:paraId="5EB28209" w14:textId="77777777" w:rsidR="00B214DD" w:rsidRPr="004016B2" w:rsidRDefault="00B214DD" w:rsidP="002522C0">
            <w:pPr>
              <w:spacing w:line="240" w:lineRule="auto"/>
            </w:pPr>
            <w:r>
              <w:t xml:space="preserve">- tuvastab rahvusvahelist kaitset vajavad </w:t>
            </w:r>
            <w:r w:rsidRPr="007B2781">
              <w:t>isikud vastavalt õigusaktidele.</w:t>
            </w:r>
          </w:p>
        </w:tc>
        <w:tc>
          <w:tcPr>
            <w:tcW w:w="4677" w:type="dxa"/>
          </w:tcPr>
          <w:p w14:paraId="013369BE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Piirikontrolli koolitus on läbi viidud kuni 20</w:t>
            </w:r>
          </w:p>
          <w:p w14:paraId="2C6C42AA" w14:textId="5089146A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tolliametnikule.</w:t>
            </w:r>
          </w:p>
          <w:p w14:paraId="35E11447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504646C7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Koolitus toimub kahes grupis:</w:t>
            </w:r>
          </w:p>
          <w:p w14:paraId="33162F86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I grupp september 2019 - jaanuar 2020.</w:t>
            </w:r>
          </w:p>
          <w:p w14:paraId="752A0723" w14:textId="1D8424C1" w:rsidR="00B214DD" w:rsidRDefault="000529C8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II grupp jaanuar-</w:t>
            </w:r>
            <w:bookmarkStart w:id="0" w:name="_GoBack"/>
            <w:bookmarkEnd w:id="0"/>
            <w:r w:rsidR="00B214DD">
              <w:rPr>
                <w:rFonts w:ascii="Times-Roman" w:hAnsi="Times-Roman" w:cs="Times-Roman"/>
              </w:rPr>
              <w:t xml:space="preserve"> </w:t>
            </w:r>
            <w:r w:rsidR="00686003" w:rsidRPr="000529C8">
              <w:rPr>
                <w:rFonts w:ascii="Times-Roman" w:hAnsi="Times-Roman" w:cs="Times-Roman"/>
              </w:rPr>
              <w:t>oktoober</w:t>
            </w:r>
            <w:r w:rsidR="00686003">
              <w:rPr>
                <w:rFonts w:ascii="Times-Roman" w:hAnsi="Times-Roman" w:cs="Times-Roman"/>
              </w:rPr>
              <w:t xml:space="preserve"> </w:t>
            </w:r>
            <w:r w:rsidR="00B214DD">
              <w:rPr>
                <w:rFonts w:ascii="Times-Roman" w:hAnsi="Times-Roman" w:cs="Times-Roman"/>
              </w:rPr>
              <w:t>2020.</w:t>
            </w:r>
          </w:p>
          <w:p w14:paraId="38821707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652C8A46" w14:textId="158A6612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 xml:space="preserve">Koolitus viiakse läbi </w:t>
            </w:r>
            <w:proofErr w:type="spellStart"/>
            <w:r>
              <w:rPr>
                <w:rFonts w:ascii="Times-Roman" w:hAnsi="Times-Roman" w:cs="Times-Roman"/>
              </w:rPr>
              <w:t>Sisekaitseakadeemia</w:t>
            </w:r>
            <w:proofErr w:type="spellEnd"/>
            <w:r>
              <w:rPr>
                <w:rFonts w:ascii="Times-Roman" w:hAnsi="Times-Roman" w:cs="Times-Roman"/>
              </w:rPr>
              <w:t xml:space="preserve"> Politsei-ja piirivalvekolledži ning Politsei-ja Piirivalveameti koostatud õppekava alusel ja lõpeb eksamiga.</w:t>
            </w:r>
          </w:p>
          <w:p w14:paraId="797A6D1E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78C191D8" w14:textId="41DC839F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 xml:space="preserve">Koolituse ja praktika maht on kokku 188 </w:t>
            </w:r>
            <w:proofErr w:type="spellStart"/>
            <w:r>
              <w:rPr>
                <w:rFonts w:ascii="Times-Roman" w:hAnsi="Times-Roman" w:cs="Times-Roman"/>
              </w:rPr>
              <w:t>ak</w:t>
            </w:r>
            <w:proofErr w:type="spellEnd"/>
            <w:r>
              <w:rPr>
                <w:rFonts w:ascii="Times-Roman" w:hAnsi="Times-Roman" w:cs="Times-Roman"/>
              </w:rPr>
              <w:t>/tundi.</w:t>
            </w:r>
          </w:p>
          <w:p w14:paraId="43B231B8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3504F352" w14:textId="77777777" w:rsidR="00B214DD" w:rsidRPr="004016B2" w:rsidRDefault="00B214DD" w:rsidP="002522C0">
            <w:r>
              <w:rPr>
                <w:rFonts w:ascii="Times-Roman" w:hAnsi="Times-Roman" w:cs="Times-Roman"/>
              </w:rPr>
              <w:t xml:space="preserve">Koolitus toimub </w:t>
            </w:r>
            <w:proofErr w:type="spellStart"/>
            <w:r>
              <w:rPr>
                <w:rFonts w:ascii="Times-Roman" w:hAnsi="Times-Roman" w:cs="Times-Roman"/>
              </w:rPr>
              <w:t>Sisekaitseakadeemias</w:t>
            </w:r>
            <w:proofErr w:type="spellEnd"/>
            <w:r>
              <w:rPr>
                <w:rFonts w:ascii="Times-Roman" w:hAnsi="Times-Roman" w:cs="Times-Roman"/>
              </w:rPr>
              <w:t>.</w:t>
            </w:r>
          </w:p>
        </w:tc>
        <w:tc>
          <w:tcPr>
            <w:tcW w:w="3686" w:type="dxa"/>
          </w:tcPr>
          <w:p w14:paraId="19F76157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Koolitatud ametnike arv (koolitusel</w:t>
            </w:r>
          </w:p>
          <w:p w14:paraId="425E0432" w14:textId="77777777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osalenud ametnike nimekirjad,</w:t>
            </w:r>
          </w:p>
          <w:p w14:paraId="7B9DE27A" w14:textId="26C66A46" w:rsidR="00B214DD" w:rsidRDefault="00B214DD" w:rsidP="002522C0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lõputunnistused).</w:t>
            </w:r>
          </w:p>
          <w:p w14:paraId="790C3F99" w14:textId="77777777" w:rsidR="00B214DD" w:rsidRPr="004016B2" w:rsidRDefault="00B214DD" w:rsidP="002522C0">
            <w:r>
              <w:rPr>
                <w:rFonts w:ascii="Times-Roman" w:hAnsi="Times-Roman" w:cs="Times-Roman"/>
              </w:rPr>
              <w:t>Aruandlus, õppekava.</w:t>
            </w:r>
          </w:p>
        </w:tc>
      </w:tr>
    </w:tbl>
    <w:p w14:paraId="5A9F5729" w14:textId="4773F767" w:rsidR="00452C64" w:rsidRDefault="00452C64" w:rsidP="00452C64">
      <w:pPr>
        <w:widowControl/>
        <w:suppressAutoHyphens w:val="0"/>
        <w:spacing w:line="240" w:lineRule="auto"/>
        <w:jc w:val="left"/>
      </w:pPr>
    </w:p>
    <w:p w14:paraId="46E71378" w14:textId="7C20640C" w:rsidR="00156C3F" w:rsidRPr="00156C3F" w:rsidRDefault="00156C3F" w:rsidP="00156C3F">
      <w:pPr>
        <w:pStyle w:val="ListParagraph"/>
        <w:numPr>
          <w:ilvl w:val="1"/>
          <w:numId w:val="2"/>
        </w:numPr>
        <w:jc w:val="left"/>
        <w:rPr>
          <w:b/>
          <w:bCs/>
        </w:rPr>
      </w:pPr>
      <w:proofErr w:type="spellStart"/>
      <w:r w:rsidRPr="00156C3F">
        <w:rPr>
          <w:b/>
          <w:bCs/>
        </w:rPr>
        <w:t>ISF-i</w:t>
      </w:r>
      <w:proofErr w:type="spellEnd"/>
      <w:r w:rsidRPr="00156C3F">
        <w:rPr>
          <w:b/>
          <w:bCs/>
        </w:rPr>
        <w:t xml:space="preserve"> ühised indikaatorid</w:t>
      </w:r>
      <w:r w:rsidRPr="00156C3F">
        <w:rPr>
          <w:vertAlign w:val="superscript"/>
        </w:rPr>
        <w:footnoteReference w:id="1"/>
      </w:r>
      <w:r w:rsidRPr="00156C3F">
        <w:rPr>
          <w:b/>
          <w:bCs/>
        </w:rPr>
        <w:t>:</w:t>
      </w:r>
    </w:p>
    <w:p w14:paraId="79357A35" w14:textId="73DA0194" w:rsidR="00156C3F" w:rsidRDefault="00156C3F" w:rsidP="00156C3F">
      <w:pPr>
        <w:jc w:val="left"/>
      </w:pPr>
    </w:p>
    <w:tbl>
      <w:tblPr>
        <w:tblStyle w:val="TableGrid2"/>
        <w:tblW w:w="4696" w:type="pct"/>
        <w:tblLayout w:type="fixed"/>
        <w:tblLook w:val="04A0" w:firstRow="1" w:lastRow="0" w:firstColumn="1" w:lastColumn="0" w:noHBand="0" w:noVBand="1"/>
      </w:tblPr>
      <w:tblGrid>
        <w:gridCol w:w="8688"/>
        <w:gridCol w:w="5199"/>
      </w:tblGrid>
      <w:tr w:rsidR="00156C3F" w:rsidRPr="003275CF" w14:paraId="6C2E7D8A" w14:textId="77777777" w:rsidTr="00B214DD">
        <w:tc>
          <w:tcPr>
            <w:tcW w:w="3128" w:type="pct"/>
            <w:shd w:val="clear" w:color="auto" w:fill="D9D9D9" w:themeFill="background1" w:themeFillShade="D9"/>
          </w:tcPr>
          <w:p w14:paraId="1B5B006C" w14:textId="77777777" w:rsidR="00156C3F" w:rsidRPr="003275CF" w:rsidRDefault="00156C3F" w:rsidP="00575664">
            <w:pPr>
              <w:widowControl/>
              <w:suppressAutoHyphens w:val="0"/>
              <w:spacing w:line="240" w:lineRule="auto"/>
              <w:jc w:val="left"/>
              <w:rPr>
                <w:b/>
                <w:bCs/>
                <w:kern w:val="0"/>
                <w:lang w:eastAsia="en-US" w:bidi="ar-SA"/>
              </w:rPr>
            </w:pPr>
            <w:r w:rsidRPr="003275CF">
              <w:rPr>
                <w:b/>
                <w:bCs/>
                <w:kern w:val="0"/>
                <w:lang w:eastAsia="en-US" w:bidi="ar-SA"/>
              </w:rPr>
              <w:t>PIIRIHALDUSE TOETAMINE</w:t>
            </w:r>
          </w:p>
        </w:tc>
        <w:tc>
          <w:tcPr>
            <w:tcW w:w="1872" w:type="pct"/>
            <w:shd w:val="clear" w:color="auto" w:fill="D9D9D9" w:themeFill="background1" w:themeFillShade="D9"/>
          </w:tcPr>
          <w:p w14:paraId="0D2C00FC" w14:textId="77777777" w:rsidR="00156C3F" w:rsidRPr="003275CF" w:rsidRDefault="00156C3F" w:rsidP="00575664">
            <w:pPr>
              <w:widowControl/>
              <w:suppressAutoHyphens w:val="0"/>
              <w:spacing w:line="240" w:lineRule="auto"/>
              <w:rPr>
                <w:b/>
                <w:bCs/>
                <w:kern w:val="0"/>
                <w:szCs w:val="20"/>
                <w:lang w:eastAsia="en-US" w:bidi="ar-SA"/>
              </w:rPr>
            </w:pPr>
            <w:r>
              <w:rPr>
                <w:b/>
                <w:bCs/>
                <w:kern w:val="0"/>
                <w:szCs w:val="20"/>
                <w:lang w:eastAsia="en-US" w:bidi="ar-SA"/>
              </w:rPr>
              <w:t>K</w:t>
            </w:r>
            <w:r w:rsidRPr="003275CF">
              <w:rPr>
                <w:b/>
                <w:bCs/>
                <w:kern w:val="0"/>
                <w:szCs w:val="20"/>
                <w:lang w:eastAsia="en-US" w:bidi="ar-SA"/>
              </w:rPr>
              <w:t>avandatud sihttase</w:t>
            </w:r>
          </w:p>
        </w:tc>
      </w:tr>
    </w:tbl>
    <w:tbl>
      <w:tblPr>
        <w:tblStyle w:val="TableGrid11"/>
        <w:tblW w:w="4696" w:type="pct"/>
        <w:tblLayout w:type="fixed"/>
        <w:tblLook w:val="04A0" w:firstRow="1" w:lastRow="0" w:firstColumn="1" w:lastColumn="0" w:noHBand="0" w:noVBand="1"/>
      </w:tblPr>
      <w:tblGrid>
        <w:gridCol w:w="4941"/>
        <w:gridCol w:w="3747"/>
        <w:gridCol w:w="5199"/>
      </w:tblGrid>
      <w:tr w:rsidR="00156C3F" w:rsidRPr="003275CF" w14:paraId="40F6603B" w14:textId="77777777" w:rsidTr="00B214DD">
        <w:trPr>
          <w:trHeight w:val="429"/>
        </w:trPr>
        <w:tc>
          <w:tcPr>
            <w:tcW w:w="3128" w:type="pct"/>
            <w:gridSpan w:val="2"/>
            <w:shd w:val="clear" w:color="auto" w:fill="FFFFFF" w:themeFill="background1"/>
          </w:tcPr>
          <w:p w14:paraId="4E93079A" w14:textId="77777777" w:rsidR="00156C3F" w:rsidRPr="003275CF" w:rsidRDefault="00156C3F" w:rsidP="00575664">
            <w:r w:rsidRPr="003275CF">
              <w:t xml:space="preserve">Rahastamisvahendi toel piirihaldusega seotud koolituse saanud töötajate arv: </w:t>
            </w:r>
          </w:p>
        </w:tc>
        <w:tc>
          <w:tcPr>
            <w:tcW w:w="1872" w:type="pct"/>
            <w:shd w:val="clear" w:color="auto" w:fill="FFFFFF" w:themeFill="background1"/>
          </w:tcPr>
          <w:p w14:paraId="79976B25" w14:textId="03F36140" w:rsidR="00156C3F" w:rsidRPr="00B214DD" w:rsidRDefault="00B214DD" w:rsidP="00156C3F">
            <w:pPr>
              <w:ind w:left="0" w:firstLine="0"/>
              <w:rPr>
                <w:b/>
              </w:rPr>
            </w:pPr>
            <w:r w:rsidRPr="00B214DD">
              <w:rPr>
                <w:b/>
              </w:rPr>
              <w:t>20</w:t>
            </w:r>
          </w:p>
        </w:tc>
      </w:tr>
      <w:tr w:rsidR="00156C3F" w:rsidRPr="003275CF" w14:paraId="75DDACA3" w14:textId="77777777" w:rsidTr="00B214DD">
        <w:trPr>
          <w:trHeight w:val="420"/>
        </w:trPr>
        <w:tc>
          <w:tcPr>
            <w:tcW w:w="3128" w:type="pct"/>
            <w:gridSpan w:val="2"/>
            <w:shd w:val="clear" w:color="auto" w:fill="FFFFFF" w:themeFill="background1"/>
          </w:tcPr>
          <w:p w14:paraId="46D67F97" w14:textId="77777777" w:rsidR="00156C3F" w:rsidRPr="003275CF" w:rsidRDefault="00156C3F" w:rsidP="00575664">
            <w:r w:rsidRPr="003275CF">
              <w:t>Rahastamisvahendi toel piirihaldusega seotud koolituskursuste arv:</w:t>
            </w:r>
          </w:p>
        </w:tc>
        <w:tc>
          <w:tcPr>
            <w:tcW w:w="1872" w:type="pct"/>
            <w:shd w:val="clear" w:color="auto" w:fill="FFFFFF" w:themeFill="background1"/>
          </w:tcPr>
          <w:p w14:paraId="2DE99AA0" w14:textId="500C5640" w:rsidR="00156C3F" w:rsidRPr="00B214DD" w:rsidRDefault="00B214DD" w:rsidP="00156C3F">
            <w:pPr>
              <w:ind w:left="0" w:firstLine="0"/>
              <w:rPr>
                <w:b/>
              </w:rPr>
            </w:pPr>
            <w:r w:rsidRPr="00B214DD">
              <w:rPr>
                <w:b/>
              </w:rPr>
              <w:t>2</w:t>
            </w:r>
          </w:p>
        </w:tc>
      </w:tr>
      <w:tr w:rsidR="00156C3F" w:rsidRPr="003275CF" w14:paraId="370CF3A1" w14:textId="77777777" w:rsidTr="00B214DD">
        <w:trPr>
          <w:trHeight w:val="57"/>
        </w:trPr>
        <w:tc>
          <w:tcPr>
            <w:tcW w:w="1779" w:type="pct"/>
            <w:vMerge w:val="restart"/>
            <w:shd w:val="clear" w:color="auto" w:fill="FFFFFF" w:themeFill="background1"/>
          </w:tcPr>
          <w:p w14:paraId="5434D21D" w14:textId="77777777" w:rsidR="00156C3F" w:rsidRPr="003275CF" w:rsidRDefault="00156C3F" w:rsidP="00575664">
            <w:pPr>
              <w:ind w:left="22"/>
            </w:pPr>
            <w:r w:rsidRPr="003275CF">
              <w:t xml:space="preserve">Rahastamisvahendi toel välja töötatud või ajakohastatud piirikontrolli (kontroll ja valve) </w:t>
            </w:r>
            <w:r w:rsidRPr="003275CF">
              <w:lastRenderedPageBreak/>
              <w:t>infrastruktuuri ja vahendite arv:</w:t>
            </w:r>
          </w:p>
        </w:tc>
        <w:tc>
          <w:tcPr>
            <w:tcW w:w="1349" w:type="pct"/>
            <w:shd w:val="clear" w:color="auto" w:fill="FFFFFF" w:themeFill="background1"/>
          </w:tcPr>
          <w:p w14:paraId="096D87C4" w14:textId="77777777" w:rsidR="00156C3F" w:rsidRPr="003275CF" w:rsidRDefault="00156C3F" w:rsidP="00575664">
            <w:r w:rsidRPr="003275CF">
              <w:lastRenderedPageBreak/>
              <w:t>infrastruktuur</w:t>
            </w:r>
          </w:p>
        </w:tc>
        <w:tc>
          <w:tcPr>
            <w:tcW w:w="1872" w:type="pct"/>
            <w:shd w:val="clear" w:color="auto" w:fill="FFFFFF" w:themeFill="background1"/>
          </w:tcPr>
          <w:p w14:paraId="49FE2CE4" w14:textId="09B48588" w:rsidR="00156C3F" w:rsidRPr="003275CF" w:rsidRDefault="00156C3F" w:rsidP="00575664">
            <w:r>
              <w:t>-</w:t>
            </w:r>
          </w:p>
        </w:tc>
      </w:tr>
      <w:tr w:rsidR="00156C3F" w:rsidRPr="003275CF" w14:paraId="3EC44519" w14:textId="77777777" w:rsidTr="00B214DD">
        <w:trPr>
          <w:trHeight w:val="56"/>
        </w:trPr>
        <w:tc>
          <w:tcPr>
            <w:tcW w:w="1779" w:type="pct"/>
            <w:vMerge/>
            <w:shd w:val="clear" w:color="auto" w:fill="FFFFFF" w:themeFill="background1"/>
          </w:tcPr>
          <w:p w14:paraId="06EB484D" w14:textId="77777777" w:rsidR="00156C3F" w:rsidRPr="003275CF" w:rsidRDefault="00156C3F" w:rsidP="00575664"/>
        </w:tc>
        <w:tc>
          <w:tcPr>
            <w:tcW w:w="1349" w:type="pct"/>
            <w:shd w:val="clear" w:color="auto" w:fill="FFFFFF" w:themeFill="background1"/>
          </w:tcPr>
          <w:p w14:paraId="0B41592A" w14:textId="77777777" w:rsidR="00156C3F" w:rsidRPr="003275CF" w:rsidRDefault="00156C3F" w:rsidP="00575664">
            <w:pPr>
              <w:ind w:hanging="52"/>
            </w:pPr>
            <w:r w:rsidRPr="003275CF">
              <w:t xml:space="preserve">sõidukid (õhu-, maa- ja </w:t>
            </w:r>
            <w:r w:rsidRPr="003275CF">
              <w:lastRenderedPageBreak/>
              <w:t>merepiirid)</w:t>
            </w:r>
          </w:p>
        </w:tc>
        <w:tc>
          <w:tcPr>
            <w:tcW w:w="1872" w:type="pct"/>
            <w:shd w:val="clear" w:color="auto" w:fill="FFFFFF" w:themeFill="background1"/>
          </w:tcPr>
          <w:p w14:paraId="650653A8" w14:textId="77777777" w:rsidR="00156C3F" w:rsidRPr="003275CF" w:rsidRDefault="00156C3F" w:rsidP="00575664">
            <w:r w:rsidRPr="003275CF">
              <w:lastRenderedPageBreak/>
              <w:t>-</w:t>
            </w:r>
          </w:p>
        </w:tc>
      </w:tr>
      <w:tr w:rsidR="00156C3F" w:rsidRPr="003275CF" w14:paraId="67174725" w14:textId="77777777" w:rsidTr="00B214DD">
        <w:trPr>
          <w:trHeight w:val="56"/>
        </w:trPr>
        <w:tc>
          <w:tcPr>
            <w:tcW w:w="1779" w:type="pct"/>
            <w:vMerge/>
            <w:shd w:val="clear" w:color="auto" w:fill="FFFFFF" w:themeFill="background1"/>
          </w:tcPr>
          <w:p w14:paraId="0A9BAD99" w14:textId="77777777" w:rsidR="00156C3F" w:rsidRPr="003275CF" w:rsidRDefault="00156C3F" w:rsidP="00575664"/>
        </w:tc>
        <w:tc>
          <w:tcPr>
            <w:tcW w:w="1349" w:type="pct"/>
            <w:shd w:val="clear" w:color="auto" w:fill="FFFFFF" w:themeFill="background1"/>
          </w:tcPr>
          <w:p w14:paraId="115F6E13" w14:textId="77777777" w:rsidR="00156C3F" w:rsidRPr="003275CF" w:rsidRDefault="00156C3F" w:rsidP="00575664">
            <w:r w:rsidRPr="003275CF">
              <w:t>varustus/seadmed</w:t>
            </w:r>
          </w:p>
        </w:tc>
        <w:tc>
          <w:tcPr>
            <w:tcW w:w="1872" w:type="pct"/>
            <w:shd w:val="clear" w:color="auto" w:fill="FFFFFF" w:themeFill="background1"/>
          </w:tcPr>
          <w:p w14:paraId="150E77D1" w14:textId="24D2FC8A" w:rsidR="00156C3F" w:rsidRPr="003275CF" w:rsidRDefault="00B214DD" w:rsidP="00B214DD">
            <w:pPr>
              <w:ind w:left="0" w:firstLine="0"/>
              <w:jc w:val="left"/>
            </w:pPr>
            <w:r>
              <w:t>-</w:t>
            </w:r>
          </w:p>
        </w:tc>
      </w:tr>
      <w:tr w:rsidR="00156C3F" w:rsidRPr="003275CF" w14:paraId="62252200" w14:textId="77777777" w:rsidTr="00B214DD">
        <w:trPr>
          <w:trHeight w:val="442"/>
        </w:trPr>
        <w:tc>
          <w:tcPr>
            <w:tcW w:w="1779" w:type="pct"/>
            <w:vMerge/>
            <w:shd w:val="clear" w:color="auto" w:fill="FFFFFF" w:themeFill="background1"/>
          </w:tcPr>
          <w:p w14:paraId="03113574" w14:textId="77777777" w:rsidR="00156C3F" w:rsidRPr="003275CF" w:rsidRDefault="00156C3F" w:rsidP="00575664"/>
        </w:tc>
        <w:tc>
          <w:tcPr>
            <w:tcW w:w="1349" w:type="pct"/>
            <w:shd w:val="clear" w:color="auto" w:fill="FFFFFF" w:themeFill="background1"/>
          </w:tcPr>
          <w:p w14:paraId="463C62E8" w14:textId="77777777" w:rsidR="00156C3F" w:rsidRPr="003275CF" w:rsidRDefault="00156C3F" w:rsidP="00575664">
            <w:r w:rsidRPr="003275CF">
              <w:t>muud</w:t>
            </w:r>
          </w:p>
        </w:tc>
        <w:tc>
          <w:tcPr>
            <w:tcW w:w="1872" w:type="pct"/>
            <w:shd w:val="clear" w:color="auto" w:fill="FFFFFF" w:themeFill="background1"/>
          </w:tcPr>
          <w:p w14:paraId="15AB27DE" w14:textId="77777777" w:rsidR="00156C3F" w:rsidRPr="003275CF" w:rsidRDefault="00156C3F" w:rsidP="00575664">
            <w:r w:rsidRPr="003275CF">
              <w:t>-</w:t>
            </w:r>
          </w:p>
        </w:tc>
      </w:tr>
    </w:tbl>
    <w:p w14:paraId="0D7B8A99" w14:textId="77777777" w:rsidR="00156C3F" w:rsidRPr="00BD078E" w:rsidRDefault="00156C3F" w:rsidP="00156C3F">
      <w:pPr>
        <w:jc w:val="left"/>
      </w:pPr>
    </w:p>
    <w:sectPr w:rsidR="00156C3F" w:rsidRPr="00BD078E" w:rsidSect="00156C3F">
      <w:headerReference w:type="default" r:id="rId13"/>
      <w:footerReference w:type="default" r:id="rId14"/>
      <w:footerReference w:type="first" r:id="rId15"/>
      <w:pgSz w:w="16838" w:h="11906" w:orient="landscape" w:code="9"/>
      <w:pgMar w:top="567" w:right="907" w:bottom="1021" w:left="1135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5DB7C4" w14:textId="77777777" w:rsidR="00B4220B" w:rsidRDefault="00B4220B" w:rsidP="00DF44DF">
      <w:r>
        <w:separator/>
      </w:r>
    </w:p>
  </w:endnote>
  <w:endnote w:type="continuationSeparator" w:id="0">
    <w:p w14:paraId="0FD2E3F3" w14:textId="77777777" w:rsidR="00B4220B" w:rsidRDefault="00B4220B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3827466"/>
      <w:docPartObj>
        <w:docPartGallery w:val="Page Numbers (Bottom of Page)"/>
        <w:docPartUnique/>
      </w:docPartObj>
    </w:sdtPr>
    <w:sdtEndPr/>
    <w:sdtContent>
      <w:p w14:paraId="29F84F7D" w14:textId="26B0B234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29C8">
          <w:rPr>
            <w:noProof/>
          </w:rPr>
          <w:t>2</w:t>
        </w:r>
        <w:r>
          <w:fldChar w:fldCharType="end"/>
        </w:r>
      </w:p>
    </w:sdtContent>
  </w:sdt>
  <w:p w14:paraId="645E95A1" w14:textId="77777777" w:rsidR="00421413" w:rsidRDefault="004214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337470"/>
      <w:docPartObj>
        <w:docPartGallery w:val="Page Numbers (Bottom of Page)"/>
        <w:docPartUnique/>
      </w:docPartObj>
    </w:sdtPr>
    <w:sdtEndPr/>
    <w:sdtContent>
      <w:p w14:paraId="5523D9AE" w14:textId="18ECAE02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29C8">
          <w:rPr>
            <w:noProof/>
          </w:rPr>
          <w:t>1</w:t>
        </w:r>
        <w:r>
          <w:fldChar w:fldCharType="end"/>
        </w:r>
      </w:p>
    </w:sdtContent>
  </w:sdt>
  <w:p w14:paraId="34A5BBD6" w14:textId="77777777" w:rsidR="00421413" w:rsidRDefault="004214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BC5F1" w14:textId="77777777" w:rsidR="00B4220B" w:rsidRDefault="00B4220B" w:rsidP="00DF44DF">
      <w:r>
        <w:separator/>
      </w:r>
    </w:p>
  </w:footnote>
  <w:footnote w:type="continuationSeparator" w:id="0">
    <w:p w14:paraId="20EABECC" w14:textId="77777777" w:rsidR="00B4220B" w:rsidRDefault="00B4220B" w:rsidP="00DF44DF">
      <w:r>
        <w:continuationSeparator/>
      </w:r>
    </w:p>
  </w:footnote>
  <w:footnote w:id="1">
    <w:p w14:paraId="21CA6D10" w14:textId="77777777" w:rsidR="00156C3F" w:rsidRDefault="00156C3F" w:rsidP="00156C3F">
      <w:pPr>
        <w:pStyle w:val="FootnoteText"/>
      </w:pPr>
      <w:r>
        <w:rPr>
          <w:rStyle w:val="FootnoteReference"/>
        </w:rPr>
        <w:footnoteRef/>
      </w:r>
      <w:r>
        <w:t xml:space="preserve"> Ühised indikaatorid tulenevad 16. aprilli 2014. a Euroopa Parlamendi ja nõukogu määrustest (EL) nr 515/2014 ja (EL) nr 513/2014.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FC0107" w14:textId="77777777" w:rsidR="00110BCA" w:rsidRDefault="00110BCA" w:rsidP="00110BCA">
    <w:pPr>
      <w:pStyle w:val="Jalus1"/>
      <w:jc w:val="center"/>
    </w:pPr>
  </w:p>
  <w:p w14:paraId="7FFC0108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EC0E5D"/>
    <w:multiLevelType w:val="hybridMultilevel"/>
    <w:tmpl w:val="EAFA19FE"/>
    <w:lvl w:ilvl="0" w:tplc="042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94910DB"/>
    <w:multiLevelType w:val="multilevel"/>
    <w:tmpl w:val="035632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A5F1687"/>
    <w:multiLevelType w:val="hybridMultilevel"/>
    <w:tmpl w:val="B6788E6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2B0D88"/>
    <w:multiLevelType w:val="hybridMultilevel"/>
    <w:tmpl w:val="87B8FF5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05E7B"/>
    <w:rsid w:val="00017C88"/>
    <w:rsid w:val="00027BEE"/>
    <w:rsid w:val="0004365D"/>
    <w:rsid w:val="0004665A"/>
    <w:rsid w:val="000529C8"/>
    <w:rsid w:val="00060947"/>
    <w:rsid w:val="00073127"/>
    <w:rsid w:val="00080068"/>
    <w:rsid w:val="000913FC"/>
    <w:rsid w:val="000934CE"/>
    <w:rsid w:val="000937AD"/>
    <w:rsid w:val="000A1ED8"/>
    <w:rsid w:val="000A6FE9"/>
    <w:rsid w:val="000E4F8D"/>
    <w:rsid w:val="00101A99"/>
    <w:rsid w:val="00102FB4"/>
    <w:rsid w:val="00110BCA"/>
    <w:rsid w:val="001125AF"/>
    <w:rsid w:val="00123973"/>
    <w:rsid w:val="00124999"/>
    <w:rsid w:val="00143958"/>
    <w:rsid w:val="00156C3F"/>
    <w:rsid w:val="001A0806"/>
    <w:rsid w:val="001A4260"/>
    <w:rsid w:val="001A7D04"/>
    <w:rsid w:val="001B434F"/>
    <w:rsid w:val="001B551C"/>
    <w:rsid w:val="001D4CFB"/>
    <w:rsid w:val="001D4FEF"/>
    <w:rsid w:val="001E2129"/>
    <w:rsid w:val="001E515B"/>
    <w:rsid w:val="001F5820"/>
    <w:rsid w:val="002008A2"/>
    <w:rsid w:val="002042B9"/>
    <w:rsid w:val="0021609D"/>
    <w:rsid w:val="0022269C"/>
    <w:rsid w:val="00260518"/>
    <w:rsid w:val="00261B00"/>
    <w:rsid w:val="0026456A"/>
    <w:rsid w:val="00276101"/>
    <w:rsid w:val="002835BB"/>
    <w:rsid w:val="00283CB1"/>
    <w:rsid w:val="0029250D"/>
    <w:rsid w:val="00293449"/>
    <w:rsid w:val="002A1B19"/>
    <w:rsid w:val="002A5307"/>
    <w:rsid w:val="002E0213"/>
    <w:rsid w:val="002E4FCF"/>
    <w:rsid w:val="002F254F"/>
    <w:rsid w:val="0030626E"/>
    <w:rsid w:val="00307A38"/>
    <w:rsid w:val="00311C4C"/>
    <w:rsid w:val="00314041"/>
    <w:rsid w:val="00332CFD"/>
    <w:rsid w:val="0034050E"/>
    <w:rsid w:val="00351BEB"/>
    <w:rsid w:val="00354059"/>
    <w:rsid w:val="00367900"/>
    <w:rsid w:val="00394DCB"/>
    <w:rsid w:val="00395BA0"/>
    <w:rsid w:val="003A0707"/>
    <w:rsid w:val="003A6737"/>
    <w:rsid w:val="003B2A9C"/>
    <w:rsid w:val="003B6083"/>
    <w:rsid w:val="003D5C5D"/>
    <w:rsid w:val="003D76F1"/>
    <w:rsid w:val="003F6697"/>
    <w:rsid w:val="0040332B"/>
    <w:rsid w:val="0040549F"/>
    <w:rsid w:val="00407D08"/>
    <w:rsid w:val="00410551"/>
    <w:rsid w:val="004110BE"/>
    <w:rsid w:val="00413C4F"/>
    <w:rsid w:val="00421413"/>
    <w:rsid w:val="00422A99"/>
    <w:rsid w:val="0043143D"/>
    <w:rsid w:val="00435A13"/>
    <w:rsid w:val="0044084D"/>
    <w:rsid w:val="00446862"/>
    <w:rsid w:val="004514DD"/>
    <w:rsid w:val="0045224D"/>
    <w:rsid w:val="00452C64"/>
    <w:rsid w:val="004A1B04"/>
    <w:rsid w:val="004A3512"/>
    <w:rsid w:val="004A7134"/>
    <w:rsid w:val="004C1391"/>
    <w:rsid w:val="004D0BD6"/>
    <w:rsid w:val="004E0DED"/>
    <w:rsid w:val="00500566"/>
    <w:rsid w:val="0050252A"/>
    <w:rsid w:val="00522C24"/>
    <w:rsid w:val="00524563"/>
    <w:rsid w:val="00546204"/>
    <w:rsid w:val="00551E24"/>
    <w:rsid w:val="00557534"/>
    <w:rsid w:val="00560A92"/>
    <w:rsid w:val="00561195"/>
    <w:rsid w:val="0056160C"/>
    <w:rsid w:val="00564569"/>
    <w:rsid w:val="00566D45"/>
    <w:rsid w:val="00577854"/>
    <w:rsid w:val="00581916"/>
    <w:rsid w:val="005927C1"/>
    <w:rsid w:val="00594CCA"/>
    <w:rsid w:val="005A424E"/>
    <w:rsid w:val="005A4EDE"/>
    <w:rsid w:val="005B5CE1"/>
    <w:rsid w:val="005B7641"/>
    <w:rsid w:val="005C03D2"/>
    <w:rsid w:val="005C4C6F"/>
    <w:rsid w:val="005D3912"/>
    <w:rsid w:val="005D7149"/>
    <w:rsid w:val="005E3AED"/>
    <w:rsid w:val="005E45BB"/>
    <w:rsid w:val="005F137D"/>
    <w:rsid w:val="0060241F"/>
    <w:rsid w:val="00602834"/>
    <w:rsid w:val="00615959"/>
    <w:rsid w:val="00647485"/>
    <w:rsid w:val="00667321"/>
    <w:rsid w:val="00680609"/>
    <w:rsid w:val="00686003"/>
    <w:rsid w:val="0069277C"/>
    <w:rsid w:val="006A6B1A"/>
    <w:rsid w:val="006A718A"/>
    <w:rsid w:val="006B1067"/>
    <w:rsid w:val="006B6CA6"/>
    <w:rsid w:val="006D5068"/>
    <w:rsid w:val="006E16BD"/>
    <w:rsid w:val="006E41B7"/>
    <w:rsid w:val="006F3BB9"/>
    <w:rsid w:val="006F72D7"/>
    <w:rsid w:val="00701C7F"/>
    <w:rsid w:val="007056E1"/>
    <w:rsid w:val="0070684C"/>
    <w:rsid w:val="00713327"/>
    <w:rsid w:val="0072130F"/>
    <w:rsid w:val="007216E6"/>
    <w:rsid w:val="0075695A"/>
    <w:rsid w:val="0076054B"/>
    <w:rsid w:val="00783B2D"/>
    <w:rsid w:val="00793A3C"/>
    <w:rsid w:val="0079776E"/>
    <w:rsid w:val="007A1DE8"/>
    <w:rsid w:val="007B30AC"/>
    <w:rsid w:val="007C091C"/>
    <w:rsid w:val="007D2BF1"/>
    <w:rsid w:val="007D54FC"/>
    <w:rsid w:val="007E420B"/>
    <w:rsid w:val="007F192F"/>
    <w:rsid w:val="007F2C60"/>
    <w:rsid w:val="007F55B0"/>
    <w:rsid w:val="008035B8"/>
    <w:rsid w:val="008145F3"/>
    <w:rsid w:val="00816877"/>
    <w:rsid w:val="008207A9"/>
    <w:rsid w:val="0083067B"/>
    <w:rsid w:val="00835858"/>
    <w:rsid w:val="0084526F"/>
    <w:rsid w:val="0084562D"/>
    <w:rsid w:val="008630E9"/>
    <w:rsid w:val="00883C30"/>
    <w:rsid w:val="008910A2"/>
    <w:rsid w:val="008919F2"/>
    <w:rsid w:val="0089276C"/>
    <w:rsid w:val="00892EA2"/>
    <w:rsid w:val="008C7D1C"/>
    <w:rsid w:val="008D4634"/>
    <w:rsid w:val="008F0B50"/>
    <w:rsid w:val="008F2B0F"/>
    <w:rsid w:val="009001DD"/>
    <w:rsid w:val="0091786B"/>
    <w:rsid w:val="00920F7C"/>
    <w:rsid w:val="00930738"/>
    <w:rsid w:val="00932CDE"/>
    <w:rsid w:val="009370A4"/>
    <w:rsid w:val="00960CE1"/>
    <w:rsid w:val="009709A8"/>
    <w:rsid w:val="0097230E"/>
    <w:rsid w:val="00976F7E"/>
    <w:rsid w:val="009B3B1F"/>
    <w:rsid w:val="009D0CB2"/>
    <w:rsid w:val="009D2925"/>
    <w:rsid w:val="009E7F4A"/>
    <w:rsid w:val="009F0BA3"/>
    <w:rsid w:val="00A10E66"/>
    <w:rsid w:val="00A1244E"/>
    <w:rsid w:val="00A14D83"/>
    <w:rsid w:val="00A215CA"/>
    <w:rsid w:val="00A26AF8"/>
    <w:rsid w:val="00A30E3E"/>
    <w:rsid w:val="00A4713B"/>
    <w:rsid w:val="00A53CB0"/>
    <w:rsid w:val="00A820FF"/>
    <w:rsid w:val="00A9020A"/>
    <w:rsid w:val="00A91ECD"/>
    <w:rsid w:val="00AA6764"/>
    <w:rsid w:val="00AB093D"/>
    <w:rsid w:val="00AC6E17"/>
    <w:rsid w:val="00AD2EA7"/>
    <w:rsid w:val="00AE296E"/>
    <w:rsid w:val="00AE38D9"/>
    <w:rsid w:val="00AE7DDE"/>
    <w:rsid w:val="00AF43E9"/>
    <w:rsid w:val="00B12336"/>
    <w:rsid w:val="00B133FA"/>
    <w:rsid w:val="00B16072"/>
    <w:rsid w:val="00B214DD"/>
    <w:rsid w:val="00B33ECF"/>
    <w:rsid w:val="00B4220B"/>
    <w:rsid w:val="00B50B8A"/>
    <w:rsid w:val="00B51BBE"/>
    <w:rsid w:val="00B5514E"/>
    <w:rsid w:val="00B66CF1"/>
    <w:rsid w:val="00B81632"/>
    <w:rsid w:val="00BA4D1C"/>
    <w:rsid w:val="00BB3D09"/>
    <w:rsid w:val="00BB56A7"/>
    <w:rsid w:val="00BB61D0"/>
    <w:rsid w:val="00BB6266"/>
    <w:rsid w:val="00BC1A62"/>
    <w:rsid w:val="00BC2092"/>
    <w:rsid w:val="00BC6E09"/>
    <w:rsid w:val="00BD078E"/>
    <w:rsid w:val="00BD3A1B"/>
    <w:rsid w:val="00BD3CCF"/>
    <w:rsid w:val="00BD4CB2"/>
    <w:rsid w:val="00BD75F4"/>
    <w:rsid w:val="00BF06EC"/>
    <w:rsid w:val="00BF4D7C"/>
    <w:rsid w:val="00C04DAE"/>
    <w:rsid w:val="00C110FE"/>
    <w:rsid w:val="00C24F66"/>
    <w:rsid w:val="00C27B07"/>
    <w:rsid w:val="00C324B2"/>
    <w:rsid w:val="00C33E15"/>
    <w:rsid w:val="00C41FC5"/>
    <w:rsid w:val="00C43709"/>
    <w:rsid w:val="00C44658"/>
    <w:rsid w:val="00C4523D"/>
    <w:rsid w:val="00C804C1"/>
    <w:rsid w:val="00C83346"/>
    <w:rsid w:val="00C90E39"/>
    <w:rsid w:val="00CA4EF8"/>
    <w:rsid w:val="00CA583B"/>
    <w:rsid w:val="00CA5F0B"/>
    <w:rsid w:val="00CD367C"/>
    <w:rsid w:val="00CD3A9E"/>
    <w:rsid w:val="00CE226D"/>
    <w:rsid w:val="00CF2B77"/>
    <w:rsid w:val="00CF2EE0"/>
    <w:rsid w:val="00CF4303"/>
    <w:rsid w:val="00D0356D"/>
    <w:rsid w:val="00D06001"/>
    <w:rsid w:val="00D070E5"/>
    <w:rsid w:val="00D079F5"/>
    <w:rsid w:val="00D23BFE"/>
    <w:rsid w:val="00D40650"/>
    <w:rsid w:val="00D40777"/>
    <w:rsid w:val="00D559F8"/>
    <w:rsid w:val="00D55E5C"/>
    <w:rsid w:val="00D56546"/>
    <w:rsid w:val="00D63373"/>
    <w:rsid w:val="00D6750B"/>
    <w:rsid w:val="00D7009F"/>
    <w:rsid w:val="00D81C07"/>
    <w:rsid w:val="00D8202D"/>
    <w:rsid w:val="00D82747"/>
    <w:rsid w:val="00DA0937"/>
    <w:rsid w:val="00DB573E"/>
    <w:rsid w:val="00DD0C08"/>
    <w:rsid w:val="00DE2D4F"/>
    <w:rsid w:val="00DF44DF"/>
    <w:rsid w:val="00E023F6"/>
    <w:rsid w:val="00E03DBB"/>
    <w:rsid w:val="00E2546F"/>
    <w:rsid w:val="00E32DF7"/>
    <w:rsid w:val="00E4608B"/>
    <w:rsid w:val="00E5275A"/>
    <w:rsid w:val="00E576CA"/>
    <w:rsid w:val="00E6194D"/>
    <w:rsid w:val="00E659CF"/>
    <w:rsid w:val="00E80102"/>
    <w:rsid w:val="00E80284"/>
    <w:rsid w:val="00E92F3F"/>
    <w:rsid w:val="00EA2DD8"/>
    <w:rsid w:val="00EA66DB"/>
    <w:rsid w:val="00EC08D2"/>
    <w:rsid w:val="00EC4387"/>
    <w:rsid w:val="00EC6058"/>
    <w:rsid w:val="00ED7B33"/>
    <w:rsid w:val="00EE4FCE"/>
    <w:rsid w:val="00F122D1"/>
    <w:rsid w:val="00F17C1A"/>
    <w:rsid w:val="00F2153E"/>
    <w:rsid w:val="00F25A4E"/>
    <w:rsid w:val="00F36FBD"/>
    <w:rsid w:val="00F42BD4"/>
    <w:rsid w:val="00F54680"/>
    <w:rsid w:val="00F90B96"/>
    <w:rsid w:val="00F9645B"/>
    <w:rsid w:val="00FB63B2"/>
    <w:rsid w:val="00FC4028"/>
    <w:rsid w:val="00FC5A0E"/>
    <w:rsid w:val="00FD1375"/>
    <w:rsid w:val="00FE39AA"/>
    <w:rsid w:val="00FF0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7FFC00EE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bCs/>
      <w:kern w:val="1"/>
      <w:lang w:eastAsia="zh-CN" w:bidi="hi-IN"/>
    </w:rPr>
  </w:style>
  <w:style w:type="paragraph" w:customStyle="1" w:styleId="Pealkiri1">
    <w:name w:val="Pealkiri1"/>
    <w:autoRedefine/>
    <w:qFormat/>
    <w:rsid w:val="0084562D"/>
    <w:pPr>
      <w:spacing w:after="560"/>
    </w:pPr>
    <w:rPr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2C64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452C64"/>
    <w:rPr>
      <w:sz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E254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546F"/>
    <w:pPr>
      <w:spacing w:line="240" w:lineRule="auto"/>
    </w:pPr>
    <w:rPr>
      <w:rFonts w:cs="Mangal"/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546F"/>
    <w:rPr>
      <w:rFonts w:eastAsia="SimSun" w:cs="Mangal"/>
      <w:kern w:val="1"/>
      <w:szCs w:val="18"/>
      <w:lang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54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546F"/>
    <w:rPr>
      <w:rFonts w:eastAsia="SimSun" w:cs="Mangal"/>
      <w:b/>
      <w:bCs/>
      <w:kern w:val="1"/>
      <w:szCs w:val="18"/>
      <w:lang w:eastAsia="zh-CN" w:bidi="hi-I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56C3F"/>
    <w:pPr>
      <w:spacing w:line="240" w:lineRule="auto"/>
    </w:pPr>
    <w:rPr>
      <w:rFonts w:cs="Mangal"/>
      <w:sz w:val="20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56C3F"/>
    <w:rPr>
      <w:rFonts w:eastAsia="SimSun" w:cs="Mangal"/>
      <w:kern w:val="1"/>
      <w:szCs w:val="18"/>
      <w:lang w:eastAsia="zh-CN" w:bidi="hi-IN"/>
    </w:rPr>
  </w:style>
  <w:style w:type="character" w:styleId="FootnoteReference">
    <w:name w:val="footnote reference"/>
    <w:basedOn w:val="DefaultParagraphFont"/>
    <w:uiPriority w:val="99"/>
    <w:rsid w:val="00156C3F"/>
    <w:rPr>
      <w:rFonts w:cs="Times New Roman"/>
      <w:vertAlign w:val="superscript"/>
    </w:rPr>
  </w:style>
  <w:style w:type="table" w:customStyle="1" w:styleId="TableGrid2">
    <w:name w:val="Table Grid2"/>
    <w:basedOn w:val="TableNormal"/>
    <w:next w:val="TableGrid"/>
    <w:uiPriority w:val="99"/>
    <w:rsid w:val="00156C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156C3F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4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362CFC-7C28-4864-86B0-DA55C3A7A387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d0759c17-f71d-426f-a000-2a7c696f56e3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131939E-72D2-4B42-81AE-189FDF189B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4</TotalTime>
  <Pages>3</Pages>
  <Words>407</Words>
  <Characters>2323</Characters>
  <Application>Microsoft Office Word</Application>
  <DocSecurity>0</DocSecurity>
  <Lines>19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Liivi Leomar</dc:creator>
  <cp:lastModifiedBy>Aivi Kuivonen</cp:lastModifiedBy>
  <cp:revision>4</cp:revision>
  <cp:lastPrinted>2014-04-02T13:57:00Z</cp:lastPrinted>
  <dcterms:created xsi:type="dcterms:W3CDTF">2020-03-19T14:09:00Z</dcterms:created>
  <dcterms:modified xsi:type="dcterms:W3CDTF">2020-04-09T08:18:00Z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