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231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  <w:gridCol w:w="9279"/>
      </w:tblGrid>
      <w:tr w:rsidR="00156C3F" w14:paraId="7FFC00F8" w14:textId="615F3F11" w:rsidTr="00156C3F">
        <w:tc>
          <w:tcPr>
            <w:tcW w:w="4613" w:type="dxa"/>
          </w:tcPr>
          <w:p w14:paraId="7FFC00F4" w14:textId="77777777" w:rsidR="00156C3F" w:rsidRPr="0070684C" w:rsidRDefault="00156C3F" w:rsidP="00156C3F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4B1429AB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  <w:p w14:paraId="5F8F60AF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B51BBE">
              <w:rPr>
                <w:sz w:val="22"/>
                <w:szCs w:val="22"/>
              </w:rPr>
              <w:t xml:space="preserve">Lisa 1 </w:t>
            </w:r>
          </w:p>
          <w:p w14:paraId="7FFC00F7" w14:textId="5F5F5A6C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B51BBE">
              <w:rPr>
                <w:sz w:val="22"/>
                <w:szCs w:val="22"/>
              </w:rPr>
              <w:t xml:space="preserve">Toetuslepingu </w:t>
            </w:r>
            <w:r w:rsidR="00AC461F" w:rsidRPr="00AC461F">
              <w:rPr>
                <w:sz w:val="22"/>
                <w:szCs w:val="22"/>
              </w:rPr>
              <w:t xml:space="preserve">nr 14-8.7/689-1 </w:t>
            </w:r>
            <w:r w:rsidRPr="00B51BBE">
              <w:rPr>
                <w:sz w:val="22"/>
                <w:szCs w:val="22"/>
              </w:rPr>
              <w:t>juurde</w:t>
            </w:r>
          </w:p>
        </w:tc>
        <w:tc>
          <w:tcPr>
            <w:tcW w:w="9279" w:type="dxa"/>
          </w:tcPr>
          <w:p w14:paraId="222076EC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ASUTUSESISESEKS KASUTAMISEKS</w:t>
            </w:r>
          </w:p>
          <w:p w14:paraId="527F065D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 xml:space="preserve">Alus </w:t>
            </w:r>
            <w:proofErr w:type="spellStart"/>
            <w:r w:rsidRPr="00B51BBE">
              <w:rPr>
                <w:sz w:val="20"/>
                <w:szCs w:val="20"/>
              </w:rPr>
              <w:t>AvTS</w:t>
            </w:r>
            <w:proofErr w:type="spellEnd"/>
            <w:r w:rsidRPr="00B51BBE">
              <w:rPr>
                <w:sz w:val="20"/>
                <w:szCs w:val="20"/>
              </w:rPr>
              <w:t xml:space="preserve"> §35 p 1 lg 51</w:t>
            </w:r>
          </w:p>
          <w:p w14:paraId="6E23F453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Märge tehtud: 03.05.2019</w:t>
            </w:r>
          </w:p>
          <w:p w14:paraId="74610C7C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Kehtiv kuni 03.05.2024</w:t>
            </w:r>
          </w:p>
          <w:p w14:paraId="4A28E676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 w:rsidRPr="00B51BBE">
              <w:rPr>
                <w:sz w:val="20"/>
                <w:szCs w:val="20"/>
              </w:rPr>
              <w:t>Siseministeerium</w:t>
            </w:r>
          </w:p>
          <w:p w14:paraId="1E03668A" w14:textId="77777777" w:rsidR="00156C3F" w:rsidRPr="00B51BBE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  <w:tr w:rsidR="00156C3F" w14:paraId="533C2109" w14:textId="77777777" w:rsidTr="00156C3F">
        <w:tc>
          <w:tcPr>
            <w:tcW w:w="4613" w:type="dxa"/>
          </w:tcPr>
          <w:p w14:paraId="35A52F04" w14:textId="77777777" w:rsidR="00156C3F" w:rsidRPr="0070684C" w:rsidRDefault="00156C3F" w:rsidP="00156C3F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1D098D9A" w14:textId="77777777" w:rsidR="00156C3F" w:rsidRPr="008145F3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9279" w:type="dxa"/>
          </w:tcPr>
          <w:p w14:paraId="44CC33C8" w14:textId="77777777" w:rsidR="00156C3F" w:rsidRDefault="00156C3F" w:rsidP="00156C3F">
            <w:pPr>
              <w:widowControl/>
              <w:suppressAutoHyphens w:val="0"/>
              <w:spacing w:line="240" w:lineRule="auto"/>
              <w:jc w:val="right"/>
            </w:pPr>
            <w:r>
              <w:t xml:space="preserve">Lisa 1 </w:t>
            </w:r>
          </w:p>
          <w:p w14:paraId="128A0059" w14:textId="68EB4D81" w:rsidR="00156C3F" w:rsidRPr="00D60002" w:rsidRDefault="00156C3F" w:rsidP="00156C3F">
            <w:pPr>
              <w:widowControl/>
              <w:suppressAutoHyphens w:val="0"/>
              <w:spacing w:line="240" w:lineRule="auto"/>
              <w:jc w:val="right"/>
              <w:rPr>
                <w:sz w:val="20"/>
                <w:szCs w:val="20"/>
              </w:rPr>
            </w:pPr>
            <w:r>
              <w:t>Toetuslepingu juurde</w:t>
            </w:r>
          </w:p>
        </w:tc>
      </w:tr>
    </w:tbl>
    <w:p w14:paraId="77390608" w14:textId="6CA27EED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</w:t>
      </w:r>
      <w:r w:rsidR="00B214DD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kern w:val="0"/>
          <w:szCs w:val="20"/>
          <w:lang w:eastAsia="et-EE" w:bidi="ar-SA"/>
        </w:rPr>
        <w:t xml:space="preserve">   </w:t>
      </w: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w:drawing>
          <wp:inline distT="0" distB="0" distL="0" distR="0" wp14:anchorId="4E05288C" wp14:editId="3316A4C3">
            <wp:extent cx="857250" cy="55686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354" cy="56407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noProof/>
          <w:kern w:val="0"/>
          <w:lang w:val="en-GB" w:eastAsia="en-GB" w:bidi="ar-SA"/>
        </w:rPr>
        <w:drawing>
          <wp:inline distT="0" distB="0" distL="0" distR="0" wp14:anchorId="626A489F" wp14:editId="738DF912">
            <wp:extent cx="1641732" cy="657225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242" cy="663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6970A0" w14:textId="0D28B5D1" w:rsidR="00452C64" w:rsidRDefault="00452C64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14578FA3" w14:textId="77777777" w:rsidR="00421413" w:rsidRPr="007862A0" w:rsidRDefault="00421413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6990C554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Sisejulgeolekufond</w:t>
      </w:r>
      <w:proofErr w:type="spellEnd"/>
    </w:p>
    <w:p w14:paraId="71EF2983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</w:p>
    <w:p w14:paraId="7F188C69" w14:textId="783807F6" w:rsidR="00452C64" w:rsidRDefault="00452C64" w:rsidP="00452C64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 w:rsidR="00B214DD">
        <w:rPr>
          <w:b/>
          <w:sz w:val="28"/>
          <w:szCs w:val="28"/>
        </w:rPr>
        <w:t xml:space="preserve"> ja tulemused</w:t>
      </w:r>
    </w:p>
    <w:p w14:paraId="18965C6F" w14:textId="77777777" w:rsidR="00B214DD" w:rsidRPr="002B6780" w:rsidRDefault="00B214DD" w:rsidP="00452C64">
      <w:pPr>
        <w:jc w:val="center"/>
        <w:rPr>
          <w:b/>
          <w:sz w:val="28"/>
          <w:szCs w:val="28"/>
        </w:rPr>
      </w:pPr>
    </w:p>
    <w:p w14:paraId="6BCF81DE" w14:textId="051B2ED7" w:rsidR="00452C64" w:rsidRDefault="00452C64" w:rsidP="00452C64">
      <w:pPr>
        <w:rPr>
          <w:b/>
        </w:rPr>
      </w:pPr>
    </w:p>
    <w:tbl>
      <w:tblPr>
        <w:tblW w:w="138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9781"/>
      </w:tblGrid>
      <w:tr w:rsidR="00B214DD" w:rsidRPr="00B214DD" w14:paraId="516FFE15" w14:textId="77777777" w:rsidTr="00B214DD">
        <w:tc>
          <w:tcPr>
            <w:tcW w:w="4111" w:type="dxa"/>
            <w:shd w:val="clear" w:color="auto" w:fill="E0E0E0"/>
            <w:hideMark/>
          </w:tcPr>
          <w:p w14:paraId="54D310FA" w14:textId="77777777" w:rsidR="00B214DD" w:rsidRPr="00B214DD" w:rsidRDefault="00B214DD" w:rsidP="00B214DD">
            <w:pPr>
              <w:spacing w:line="276" w:lineRule="auto"/>
              <w:rPr>
                <w:b/>
              </w:rPr>
            </w:pPr>
            <w:r w:rsidRPr="00B214DD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403F24B5" w14:textId="7566184F" w:rsidR="00B214DD" w:rsidRPr="00B214DD" w:rsidRDefault="00B1684E" w:rsidP="00B214DD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Välisministeerium</w:t>
            </w:r>
          </w:p>
        </w:tc>
      </w:tr>
      <w:tr w:rsidR="00B214DD" w:rsidRPr="00B214DD" w14:paraId="218F6599" w14:textId="77777777" w:rsidTr="00B214DD">
        <w:tc>
          <w:tcPr>
            <w:tcW w:w="4111" w:type="dxa"/>
            <w:shd w:val="clear" w:color="auto" w:fill="E0E0E0"/>
            <w:hideMark/>
          </w:tcPr>
          <w:p w14:paraId="50734CA9" w14:textId="77777777" w:rsidR="00B214DD" w:rsidRPr="00B214DD" w:rsidRDefault="00B214DD" w:rsidP="00B214DD">
            <w:pPr>
              <w:spacing w:line="276" w:lineRule="auto"/>
              <w:rPr>
                <w:b/>
              </w:rPr>
            </w:pPr>
            <w:r w:rsidRPr="00B214DD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250D1D9" w14:textId="696DE857" w:rsidR="00B214DD" w:rsidRPr="00B214DD" w:rsidRDefault="00B1684E" w:rsidP="00B214DD">
            <w:pPr>
              <w:spacing w:line="276" w:lineRule="auto"/>
              <w:rPr>
                <w:b/>
                <w:i/>
              </w:rPr>
            </w:pPr>
            <w:r w:rsidRPr="00B1684E">
              <w:rPr>
                <w:b/>
                <w:i/>
              </w:rPr>
              <w:t xml:space="preserve">Schengeni viisade </w:t>
            </w:r>
            <w:proofErr w:type="spellStart"/>
            <w:r w:rsidRPr="00B1684E">
              <w:rPr>
                <w:b/>
                <w:i/>
              </w:rPr>
              <w:t>menetlejate</w:t>
            </w:r>
            <w:proofErr w:type="spellEnd"/>
            <w:r w:rsidRPr="00B1684E">
              <w:rPr>
                <w:b/>
                <w:i/>
              </w:rPr>
              <w:t xml:space="preserve"> täiendkoolitus 2019-2020</w:t>
            </w:r>
          </w:p>
        </w:tc>
      </w:tr>
      <w:tr w:rsidR="00B214DD" w:rsidRPr="00B214DD" w14:paraId="4346E602" w14:textId="77777777" w:rsidTr="00B214DD">
        <w:trPr>
          <w:trHeight w:val="108"/>
        </w:trPr>
        <w:tc>
          <w:tcPr>
            <w:tcW w:w="4111" w:type="dxa"/>
            <w:shd w:val="clear" w:color="auto" w:fill="E0E0E0"/>
            <w:hideMark/>
          </w:tcPr>
          <w:p w14:paraId="15396A7D" w14:textId="77777777" w:rsidR="00B214DD" w:rsidRPr="00B214DD" w:rsidRDefault="00B214DD" w:rsidP="00B214DD">
            <w:pPr>
              <w:spacing w:line="276" w:lineRule="auto"/>
              <w:rPr>
                <w:b/>
              </w:rPr>
            </w:pPr>
            <w:r w:rsidRPr="00B214DD"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56B6F0F6" w14:textId="0B3837A9" w:rsidR="00B214DD" w:rsidRPr="00B214DD" w:rsidRDefault="00B1684E" w:rsidP="00B214DD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ISFB-36</w:t>
            </w:r>
          </w:p>
        </w:tc>
      </w:tr>
      <w:tr w:rsidR="00B214DD" w:rsidRPr="00B214DD" w14:paraId="631B2464" w14:textId="77777777" w:rsidTr="00B214DD">
        <w:trPr>
          <w:trHeight w:val="108"/>
        </w:trPr>
        <w:tc>
          <w:tcPr>
            <w:tcW w:w="4111" w:type="dxa"/>
            <w:shd w:val="clear" w:color="auto" w:fill="E0E0E0"/>
          </w:tcPr>
          <w:p w14:paraId="11F2B000" w14:textId="09C4D90F" w:rsidR="00B214DD" w:rsidRPr="00B214DD" w:rsidRDefault="00B214DD" w:rsidP="00B214DD">
            <w:pPr>
              <w:spacing w:line="276" w:lineRule="auto"/>
              <w:jc w:val="left"/>
              <w:rPr>
                <w:b/>
              </w:rPr>
            </w:pPr>
            <w:r w:rsidRPr="00B214DD">
              <w:rPr>
                <w:b/>
              </w:rPr>
              <w:t xml:space="preserve">Projekti abikõlblikkuse periood </w:t>
            </w:r>
          </w:p>
        </w:tc>
        <w:tc>
          <w:tcPr>
            <w:tcW w:w="9781" w:type="dxa"/>
          </w:tcPr>
          <w:p w14:paraId="2656983D" w14:textId="436EAB42" w:rsidR="00B214DD" w:rsidRPr="00B214DD" w:rsidRDefault="00B1684E" w:rsidP="00B214DD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15.08.2019-</w:t>
            </w:r>
            <w:r w:rsidR="0005528C">
              <w:rPr>
                <w:b/>
                <w:i/>
                <w:strike/>
              </w:rPr>
              <w:t xml:space="preserve"> </w:t>
            </w:r>
            <w:r w:rsidR="0005528C" w:rsidRPr="00AC461F">
              <w:rPr>
                <w:b/>
                <w:i/>
              </w:rPr>
              <w:t>31.12.2020</w:t>
            </w:r>
          </w:p>
        </w:tc>
      </w:tr>
      <w:tr w:rsidR="00B214DD" w:rsidRPr="00B214DD" w14:paraId="074F00F4" w14:textId="77777777" w:rsidTr="00B214DD">
        <w:tblPrEx>
          <w:tblLook w:val="0000" w:firstRow="0" w:lastRow="0" w:firstColumn="0" w:lastColumn="0" w:noHBand="0" w:noVBand="0"/>
        </w:tblPrEx>
        <w:trPr>
          <w:trHeight w:val="1037"/>
        </w:trPr>
        <w:tc>
          <w:tcPr>
            <w:tcW w:w="4111" w:type="dxa"/>
            <w:shd w:val="clear" w:color="auto" w:fill="E0E0E0"/>
            <w:vAlign w:val="center"/>
          </w:tcPr>
          <w:p w14:paraId="234FEE11" w14:textId="77777777" w:rsidR="00B214DD" w:rsidRPr="00B214DD" w:rsidRDefault="00B214DD" w:rsidP="00B214DD">
            <w:pPr>
              <w:spacing w:line="360" w:lineRule="auto"/>
              <w:rPr>
                <w:b/>
                <w:bCs/>
              </w:rPr>
            </w:pPr>
            <w:r w:rsidRPr="00B214DD">
              <w:rPr>
                <w:b/>
                <w:bCs/>
              </w:rPr>
              <w:t>Valdkond</w:t>
            </w:r>
          </w:p>
          <w:p w14:paraId="4C6CBE91" w14:textId="77777777" w:rsidR="00B214DD" w:rsidRPr="00B214DD" w:rsidRDefault="00B214DD" w:rsidP="00B214DD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02D7A9F4" w14:textId="5AD80931" w:rsidR="00B214DD" w:rsidRPr="00B214DD" w:rsidRDefault="00AC461F" w:rsidP="00B214DD">
            <w:pPr>
              <w:spacing w:line="240" w:lineRule="auto"/>
            </w:pPr>
            <w:sdt>
              <w:sdtPr>
                <w:id w:val="-17914294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684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B214DD" w:rsidRPr="00B214DD">
              <w:t xml:space="preserve"> </w:t>
            </w:r>
            <w:proofErr w:type="spellStart"/>
            <w:r w:rsidR="00B214DD" w:rsidRPr="00B214DD">
              <w:t>Välispiiride</w:t>
            </w:r>
            <w:proofErr w:type="spellEnd"/>
            <w:r w:rsidR="00B214DD" w:rsidRPr="00B214DD">
              <w:t xml:space="preserve"> ja viisade rahastamisvahend</w:t>
            </w:r>
          </w:p>
          <w:p w14:paraId="269FB0FC" w14:textId="71F51074" w:rsidR="00B214DD" w:rsidRPr="00B214DD" w:rsidRDefault="00B214DD" w:rsidP="00B214DD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B214DD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7752275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684E">
                  <w:rPr>
                    <w:rFonts w:ascii="MS Gothic" w:eastAsia="MS Gothic" w:hAnsi="MS Gothic" w:hint="eastAsia"/>
                    <w:szCs w:val="20"/>
                  </w:rPr>
                  <w:t>☒</w:t>
                </w:r>
              </w:sdtContent>
            </w:sdt>
            <w:r w:rsidRPr="00B214DD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575587FE" w14:textId="22A79B61" w:rsidR="00B214DD" w:rsidRPr="00B214DD" w:rsidRDefault="00B214DD" w:rsidP="00B214DD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B214DD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320737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684E"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Pr="00B214DD">
              <w:rPr>
                <w:rFonts w:eastAsia="Times New Roman"/>
                <w:szCs w:val="20"/>
              </w:rPr>
              <w:t xml:space="preserve">   piirihalduse toetamine</w:t>
            </w:r>
          </w:p>
        </w:tc>
      </w:tr>
    </w:tbl>
    <w:p w14:paraId="60E83FE9" w14:textId="70889BBA" w:rsidR="00D0356D" w:rsidRDefault="00D0356D" w:rsidP="00452C64">
      <w:pPr>
        <w:jc w:val="left"/>
        <w:rPr>
          <w:b/>
        </w:rPr>
      </w:pPr>
    </w:p>
    <w:p w14:paraId="43CB18BE" w14:textId="77777777" w:rsidR="00B214DD" w:rsidRPr="003C0FAD" w:rsidRDefault="00B214DD" w:rsidP="00452C64">
      <w:pPr>
        <w:jc w:val="left"/>
        <w:rPr>
          <w:b/>
        </w:rPr>
      </w:pPr>
    </w:p>
    <w:p w14:paraId="6C9477CB" w14:textId="77777777" w:rsidR="00452C64" w:rsidRDefault="00452C64" w:rsidP="00452C64">
      <w:pPr>
        <w:pStyle w:val="ListParagraph"/>
        <w:numPr>
          <w:ilvl w:val="0"/>
          <w:numId w:val="2"/>
        </w:numPr>
        <w:jc w:val="left"/>
        <w:rPr>
          <w:b/>
        </w:rPr>
      </w:pPr>
      <w:r>
        <w:rPr>
          <w:b/>
        </w:rPr>
        <w:t>Projekti tegevuskava</w:t>
      </w:r>
    </w:p>
    <w:p w14:paraId="16C4AA79" w14:textId="77777777" w:rsidR="00452C64" w:rsidRPr="003C0FAD" w:rsidRDefault="00452C64" w:rsidP="00452C64">
      <w:pPr>
        <w:pStyle w:val="ListParagraph"/>
        <w:jc w:val="left"/>
        <w:rPr>
          <w:b/>
        </w:rPr>
      </w:pPr>
    </w:p>
    <w:tbl>
      <w:tblPr>
        <w:tblW w:w="138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3686"/>
        <w:gridCol w:w="5670"/>
        <w:gridCol w:w="3260"/>
      </w:tblGrid>
      <w:tr w:rsidR="00B214DD" w:rsidRPr="00FD6E9E" w14:paraId="604E2D09" w14:textId="77777777" w:rsidTr="002576E6">
        <w:trPr>
          <w:trHeight w:val="270"/>
        </w:trPr>
        <w:tc>
          <w:tcPr>
            <w:tcW w:w="1276" w:type="dxa"/>
            <w:shd w:val="clear" w:color="auto" w:fill="E0E0E0"/>
          </w:tcPr>
          <w:p w14:paraId="30556622" w14:textId="77777777" w:rsidR="00B214DD" w:rsidRPr="00FD6E9E" w:rsidRDefault="00B214DD" w:rsidP="002522C0">
            <w:pPr>
              <w:rPr>
                <w:b/>
              </w:rPr>
            </w:pPr>
            <w:proofErr w:type="spellStart"/>
            <w:r w:rsidRPr="00FD6E9E">
              <w:rPr>
                <w:b/>
              </w:rPr>
              <w:t>Kavan</w:t>
            </w:r>
            <w:r>
              <w:rPr>
                <w:b/>
              </w:rPr>
              <w:t>-</w:t>
            </w:r>
            <w:r w:rsidRPr="00FD6E9E">
              <w:rPr>
                <w:b/>
              </w:rPr>
              <w:t>datud</w:t>
            </w:r>
            <w:proofErr w:type="spellEnd"/>
            <w:r w:rsidRPr="00FD6E9E">
              <w:rPr>
                <w:b/>
              </w:rPr>
              <w:t xml:space="preserve"> kuu ja aasta</w:t>
            </w:r>
          </w:p>
        </w:tc>
        <w:tc>
          <w:tcPr>
            <w:tcW w:w="3686" w:type="dxa"/>
            <w:shd w:val="clear" w:color="auto" w:fill="E0E0E0"/>
          </w:tcPr>
          <w:p w14:paraId="573BF77F" w14:textId="77777777" w:rsidR="00B214DD" w:rsidRPr="00FD6E9E" w:rsidRDefault="00B214DD" w:rsidP="002522C0">
            <w:pPr>
              <w:rPr>
                <w:b/>
              </w:rPr>
            </w:pPr>
            <w:r w:rsidRPr="00FD6E9E">
              <w:rPr>
                <w:b/>
              </w:rPr>
              <w:t>Tegevus</w:t>
            </w:r>
          </w:p>
        </w:tc>
        <w:tc>
          <w:tcPr>
            <w:tcW w:w="5670" w:type="dxa"/>
            <w:shd w:val="clear" w:color="auto" w:fill="E0E0E0"/>
          </w:tcPr>
          <w:p w14:paraId="3292B87A" w14:textId="77777777" w:rsidR="00B214DD" w:rsidRPr="00FD6E9E" w:rsidRDefault="00B214DD" w:rsidP="002522C0">
            <w:pPr>
              <w:rPr>
                <w:b/>
              </w:rPr>
            </w:pPr>
            <w:r w:rsidRPr="00FD6E9E">
              <w:rPr>
                <w:b/>
              </w:rPr>
              <w:t>Tegevuse planeeritud tulemus</w:t>
            </w:r>
          </w:p>
        </w:tc>
        <w:tc>
          <w:tcPr>
            <w:tcW w:w="3260" w:type="dxa"/>
            <w:shd w:val="clear" w:color="auto" w:fill="E0E0E0"/>
          </w:tcPr>
          <w:p w14:paraId="41BBE508" w14:textId="77777777" w:rsidR="00B214DD" w:rsidRPr="00FD6E9E" w:rsidRDefault="00B214DD" w:rsidP="002522C0">
            <w:pPr>
              <w:rPr>
                <w:b/>
                <w:i/>
                <w:color w:val="FF0000"/>
              </w:rPr>
            </w:pPr>
            <w:r w:rsidRPr="00FD6E9E">
              <w:rPr>
                <w:b/>
              </w:rPr>
              <w:t>Toimumise koht ja vastutaja(d)</w:t>
            </w:r>
          </w:p>
        </w:tc>
      </w:tr>
      <w:tr w:rsidR="00B214DD" w:rsidRPr="00FD6E9E" w14:paraId="60E3FA90" w14:textId="77777777" w:rsidTr="002576E6">
        <w:trPr>
          <w:trHeight w:val="270"/>
        </w:trPr>
        <w:tc>
          <w:tcPr>
            <w:tcW w:w="1276" w:type="dxa"/>
          </w:tcPr>
          <w:p w14:paraId="322296E6" w14:textId="5FCB2C12" w:rsidR="00B214DD" w:rsidRPr="00FD6E9E" w:rsidRDefault="00B1684E" w:rsidP="002522C0">
            <w:pPr>
              <w:spacing w:line="240" w:lineRule="auto"/>
            </w:pPr>
            <w:r>
              <w:t>08.-10</w:t>
            </w:r>
            <w:r w:rsidR="00B214DD" w:rsidRPr="00FD6E9E">
              <w:t>.2019</w:t>
            </w:r>
          </w:p>
        </w:tc>
        <w:tc>
          <w:tcPr>
            <w:tcW w:w="3686" w:type="dxa"/>
          </w:tcPr>
          <w:p w14:paraId="7403CD38" w14:textId="3E48A079" w:rsidR="00B214DD" w:rsidRPr="00FD6E9E" w:rsidRDefault="00B1684E" w:rsidP="002522C0">
            <w:r w:rsidRPr="001D1B81">
              <w:t>Konsulaarame</w:t>
            </w:r>
            <w:r>
              <w:t>tnike seminari ettevalmistamine</w:t>
            </w:r>
          </w:p>
        </w:tc>
        <w:tc>
          <w:tcPr>
            <w:tcW w:w="5670" w:type="dxa"/>
          </w:tcPr>
          <w:p w14:paraId="50E4CB1D" w14:textId="77A152EA" w:rsidR="00B214DD" w:rsidRPr="00FD6E9E" w:rsidRDefault="00B1684E" w:rsidP="002522C0">
            <w:r w:rsidRPr="001D1B81">
              <w:t>Koostatud on koolituse ajakava, kokku lepitud koolitajate osalemine, tellitud transport, seminariruum ning osalejate majutus. Konsulaarametnikud on vormistanud lähetuskorraldused ning tellinud reisiteenused.</w:t>
            </w:r>
          </w:p>
        </w:tc>
        <w:tc>
          <w:tcPr>
            <w:tcW w:w="3260" w:type="dxa"/>
          </w:tcPr>
          <w:p w14:paraId="3AD28432" w14:textId="1C0D2322" w:rsidR="00B1684E" w:rsidRDefault="00B1684E" w:rsidP="00B1684E">
            <w:r w:rsidRPr="001D1B81">
              <w:t xml:space="preserve">Koht: Tallinn ja Eesti </w:t>
            </w:r>
            <w:proofErr w:type="spellStart"/>
            <w:r w:rsidRPr="001D1B81">
              <w:t>välisesindused</w:t>
            </w:r>
            <w:proofErr w:type="spellEnd"/>
          </w:p>
          <w:p w14:paraId="3F0999C1" w14:textId="77777777" w:rsidR="00B1684E" w:rsidRPr="001D1B81" w:rsidRDefault="00B1684E" w:rsidP="00B1684E"/>
          <w:p w14:paraId="7450F56B" w14:textId="39264602" w:rsidR="00B214DD" w:rsidRPr="00FD6E9E" w:rsidRDefault="00B1684E" w:rsidP="00B1684E">
            <w:r w:rsidRPr="001D1B81">
              <w:t>Vastutaja: Välisministeerium</w:t>
            </w:r>
          </w:p>
        </w:tc>
      </w:tr>
      <w:tr w:rsidR="00B214DD" w:rsidRPr="00FD6E9E" w14:paraId="291C02D5" w14:textId="77777777" w:rsidTr="002576E6">
        <w:trPr>
          <w:trHeight w:val="270"/>
        </w:trPr>
        <w:tc>
          <w:tcPr>
            <w:tcW w:w="1276" w:type="dxa"/>
          </w:tcPr>
          <w:p w14:paraId="25104759" w14:textId="27BB46A7" w:rsidR="00B214DD" w:rsidRPr="00FD6E9E" w:rsidRDefault="00B1684E" w:rsidP="00B1684E">
            <w:pPr>
              <w:spacing w:line="240" w:lineRule="auto"/>
            </w:pPr>
            <w:r>
              <w:t>10</w:t>
            </w:r>
            <w:r w:rsidR="00B214DD">
              <w:t>.2019-</w:t>
            </w:r>
          </w:p>
        </w:tc>
        <w:tc>
          <w:tcPr>
            <w:tcW w:w="3686" w:type="dxa"/>
          </w:tcPr>
          <w:p w14:paraId="7C8DDD6C" w14:textId="3A9D10F7" w:rsidR="00B214DD" w:rsidRPr="00FD6E9E" w:rsidRDefault="00B1684E" w:rsidP="002522C0">
            <w:r>
              <w:t>Konsulaarametnike seminar</w:t>
            </w:r>
          </w:p>
        </w:tc>
        <w:tc>
          <w:tcPr>
            <w:tcW w:w="5670" w:type="dxa"/>
          </w:tcPr>
          <w:p w14:paraId="69746BFF" w14:textId="2F838A0A" w:rsidR="00B214DD" w:rsidRPr="00FD6E9E" w:rsidRDefault="00B1684E" w:rsidP="002522C0">
            <w:r w:rsidRPr="001D1B81">
              <w:t xml:space="preserve">Konsulaarametnikud on tutvunud detsembris </w:t>
            </w:r>
            <w:r w:rsidRPr="001D1B81">
              <w:lastRenderedPageBreak/>
              <w:t>2019/jaanuaris 2020 jõustuvate Euroopa Parlamendi ja Nõukogu määruse nr 810/2009 (Viisaeeskiri) muudatustega ning sellega seotult viisaregistri kavandatavate arendustega ning rakendavad neid sujuvalt ja korrektselt igapäevases viisamenetluses, samuti jagavad omandatut esinduste viisaspetsialistide ja viisasekretäridega.</w:t>
            </w:r>
          </w:p>
        </w:tc>
        <w:tc>
          <w:tcPr>
            <w:tcW w:w="3260" w:type="dxa"/>
          </w:tcPr>
          <w:p w14:paraId="18383F22" w14:textId="035FDF02" w:rsidR="00B1684E" w:rsidRDefault="00B1684E" w:rsidP="00B1684E">
            <w:r w:rsidRPr="001D1B81">
              <w:lastRenderedPageBreak/>
              <w:t xml:space="preserve">Koht: Eesti (väljaspool </w:t>
            </w:r>
            <w:proofErr w:type="spellStart"/>
            <w:r w:rsidRPr="001D1B81">
              <w:lastRenderedPageBreak/>
              <w:t>Tallinnat</w:t>
            </w:r>
            <w:proofErr w:type="spellEnd"/>
            <w:r w:rsidRPr="001D1B81">
              <w:t>)</w:t>
            </w:r>
          </w:p>
          <w:p w14:paraId="0FFB096D" w14:textId="77777777" w:rsidR="00B1684E" w:rsidRPr="001D1B81" w:rsidRDefault="00B1684E" w:rsidP="00B1684E"/>
          <w:p w14:paraId="326007E7" w14:textId="40DAC036" w:rsidR="00B214DD" w:rsidRPr="00FD6E9E" w:rsidRDefault="00B1684E" w:rsidP="00B1684E">
            <w:r w:rsidRPr="001D1B81">
              <w:t>Vastutaja: Välisministeerium</w:t>
            </w:r>
          </w:p>
        </w:tc>
      </w:tr>
      <w:tr w:rsidR="00B214DD" w:rsidRPr="00FD6E9E" w14:paraId="68933D83" w14:textId="77777777" w:rsidTr="002576E6">
        <w:trPr>
          <w:trHeight w:val="270"/>
        </w:trPr>
        <w:tc>
          <w:tcPr>
            <w:tcW w:w="1276" w:type="dxa"/>
          </w:tcPr>
          <w:p w14:paraId="32A57E05" w14:textId="29076C69" w:rsidR="00B214DD" w:rsidRPr="00FD6E9E" w:rsidRDefault="00B1684E" w:rsidP="002522C0">
            <w:pPr>
              <w:spacing w:line="240" w:lineRule="auto"/>
            </w:pPr>
            <w:r>
              <w:lastRenderedPageBreak/>
              <w:t>11.2019</w:t>
            </w:r>
          </w:p>
        </w:tc>
        <w:tc>
          <w:tcPr>
            <w:tcW w:w="3686" w:type="dxa"/>
          </w:tcPr>
          <w:p w14:paraId="11E05B17" w14:textId="7FB450AB" w:rsidR="00B214DD" w:rsidRPr="00FD6E9E" w:rsidRDefault="00B1684E" w:rsidP="002522C0">
            <w:r>
              <w:t>Vahearuande esitamine</w:t>
            </w:r>
          </w:p>
        </w:tc>
        <w:tc>
          <w:tcPr>
            <w:tcW w:w="5670" w:type="dxa"/>
          </w:tcPr>
          <w:p w14:paraId="67132997" w14:textId="26957F6B" w:rsidR="00B214DD" w:rsidRPr="00FD6E9E" w:rsidRDefault="00B1684E" w:rsidP="002522C0">
            <w:r w:rsidRPr="00497886">
              <w:t>Korrektne vahe</w:t>
            </w:r>
            <w:r>
              <w:t xml:space="preserve">aruanne koos lisadokumentidega </w:t>
            </w:r>
            <w:r w:rsidRPr="00497886">
              <w:t>on esitatud õigeaegselt.</w:t>
            </w:r>
          </w:p>
        </w:tc>
        <w:tc>
          <w:tcPr>
            <w:tcW w:w="3260" w:type="dxa"/>
          </w:tcPr>
          <w:p w14:paraId="65379C5D" w14:textId="6BE60569" w:rsidR="00B1684E" w:rsidRDefault="00B1684E" w:rsidP="00B1684E">
            <w:r w:rsidRPr="00497886">
              <w:t>Koht: Tallinn</w:t>
            </w:r>
          </w:p>
          <w:p w14:paraId="726A6DF3" w14:textId="77777777" w:rsidR="00B1684E" w:rsidRPr="00497886" w:rsidRDefault="00B1684E" w:rsidP="00B1684E"/>
          <w:p w14:paraId="652F7473" w14:textId="21769386" w:rsidR="00B214DD" w:rsidRPr="00FD6E9E" w:rsidRDefault="00B1684E" w:rsidP="00B1684E">
            <w:r w:rsidRPr="00497886">
              <w:t>Vastutaja: Välisministeerium</w:t>
            </w:r>
          </w:p>
        </w:tc>
      </w:tr>
      <w:tr w:rsidR="00B214DD" w:rsidRPr="00FD6E9E" w14:paraId="3668554E" w14:textId="77777777" w:rsidTr="002576E6">
        <w:trPr>
          <w:trHeight w:val="270"/>
        </w:trPr>
        <w:tc>
          <w:tcPr>
            <w:tcW w:w="1276" w:type="dxa"/>
          </w:tcPr>
          <w:p w14:paraId="73ABAD58" w14:textId="50D91DA3" w:rsidR="00B214DD" w:rsidRPr="00B1684E" w:rsidRDefault="00B1684E" w:rsidP="002522C0">
            <w:pPr>
              <w:spacing w:line="240" w:lineRule="auto"/>
            </w:pPr>
            <w:r w:rsidRPr="00B1684E">
              <w:t>12.2019-01.2020</w:t>
            </w:r>
          </w:p>
        </w:tc>
        <w:tc>
          <w:tcPr>
            <w:tcW w:w="3686" w:type="dxa"/>
          </w:tcPr>
          <w:p w14:paraId="1C25F23F" w14:textId="38F2414E" w:rsidR="00B214DD" w:rsidRPr="00FD6E9E" w:rsidRDefault="00B1684E" w:rsidP="002522C0">
            <w:r w:rsidRPr="00497886">
              <w:t xml:space="preserve">Eesti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Schengeni viisade menetlemisega tegelevate  viisaspetsialistide, viisasekretäride ja konsulaarametnike stažee</w:t>
            </w:r>
            <w:r>
              <w:t>rimiskoolituse ettevalmistamine</w:t>
            </w:r>
          </w:p>
        </w:tc>
        <w:tc>
          <w:tcPr>
            <w:tcW w:w="5670" w:type="dxa"/>
          </w:tcPr>
          <w:p w14:paraId="76CB164D" w14:textId="099DFD40" w:rsidR="00B214DD" w:rsidRPr="00FD6E9E" w:rsidRDefault="00B1684E" w:rsidP="002522C0">
            <w:r w:rsidRPr="00497886">
              <w:t xml:space="preserve">Koostöös </w:t>
            </w:r>
            <w:proofErr w:type="spellStart"/>
            <w:r w:rsidRPr="00497886">
              <w:t>välisesindustega</w:t>
            </w:r>
            <w:proofErr w:type="spellEnd"/>
            <w:r w:rsidRPr="00497886">
              <w:t xml:space="preserve"> on määratud kindlaks stažeerimise toimumiskohad ja ajakava. Viisaspetsialistid, viisasekretärid ja konsulaarametnikud on vormistanud lähetuskorraldused ja tellinud reisiteenused.</w:t>
            </w:r>
          </w:p>
        </w:tc>
        <w:tc>
          <w:tcPr>
            <w:tcW w:w="3260" w:type="dxa"/>
          </w:tcPr>
          <w:p w14:paraId="5D85C232" w14:textId="41548E94" w:rsidR="00B1684E" w:rsidRDefault="00B1684E" w:rsidP="00B1684E">
            <w:r w:rsidRPr="00497886">
              <w:t xml:space="preserve">Koht: Tallinn ja Eesti  </w:t>
            </w:r>
            <w:proofErr w:type="spellStart"/>
            <w:r w:rsidRPr="00497886">
              <w:t>välisesindused</w:t>
            </w:r>
            <w:proofErr w:type="spellEnd"/>
          </w:p>
          <w:p w14:paraId="63EE974F" w14:textId="77777777" w:rsidR="00B1684E" w:rsidRPr="00497886" w:rsidRDefault="00B1684E" w:rsidP="00B1684E"/>
          <w:p w14:paraId="682389BF" w14:textId="6F77DA64" w:rsidR="00B214DD" w:rsidRPr="00FD6E9E" w:rsidRDefault="00B1684E" w:rsidP="00B1684E">
            <w:r w:rsidRPr="00497886">
              <w:t>Vastutaja: Välisministeerium</w:t>
            </w:r>
          </w:p>
        </w:tc>
      </w:tr>
      <w:tr w:rsidR="00B1684E" w:rsidRPr="00FD6E9E" w14:paraId="50C91775" w14:textId="77777777" w:rsidTr="002576E6">
        <w:trPr>
          <w:trHeight w:val="270"/>
        </w:trPr>
        <w:tc>
          <w:tcPr>
            <w:tcW w:w="1276" w:type="dxa"/>
          </w:tcPr>
          <w:p w14:paraId="33CD93FB" w14:textId="63B1D13D" w:rsidR="00B1684E" w:rsidRPr="00B1684E" w:rsidRDefault="00B1684E" w:rsidP="002522C0">
            <w:pPr>
              <w:spacing w:line="240" w:lineRule="auto"/>
            </w:pPr>
            <w:r w:rsidRPr="00B1684E">
              <w:t>01.-02.2020</w:t>
            </w:r>
          </w:p>
        </w:tc>
        <w:tc>
          <w:tcPr>
            <w:tcW w:w="3686" w:type="dxa"/>
          </w:tcPr>
          <w:p w14:paraId="70B2C3F3" w14:textId="600A7120" w:rsidR="00B1684E" w:rsidRPr="00497886" w:rsidRDefault="00B1684E" w:rsidP="002522C0">
            <w:r w:rsidRPr="00497886">
              <w:t xml:space="preserve">Viisaspetsialistide, viisasekretäride ja konsulaarametnike stažeerimiskoolitused Eesti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Venemaal, Kasahstanis, Indias jm.</w:t>
            </w:r>
          </w:p>
        </w:tc>
        <w:tc>
          <w:tcPr>
            <w:tcW w:w="5670" w:type="dxa"/>
          </w:tcPr>
          <w:p w14:paraId="151421DD" w14:textId="333D5A4A" w:rsidR="00B1684E" w:rsidRPr="00497886" w:rsidRDefault="00B1684E" w:rsidP="002522C0">
            <w:r w:rsidRPr="00497886">
              <w:t xml:space="preserve">Viisataotluste menetlemisega tegelevate ametnike teadmised viisamenetlusest, töökorraldusest ja koostööst välise </w:t>
            </w:r>
            <w:proofErr w:type="spellStart"/>
            <w:r w:rsidRPr="00497886">
              <w:t>teenuseosutajaga</w:t>
            </w:r>
            <w:proofErr w:type="spellEnd"/>
            <w:r w:rsidRPr="00497886">
              <w:t xml:space="preserve"> erinevates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suurenevad, viisaregistrisse sisestatavate ning </w:t>
            </w:r>
            <w:proofErr w:type="spellStart"/>
            <w:r w:rsidRPr="00497886">
              <w:t>VISi</w:t>
            </w:r>
            <w:proofErr w:type="spellEnd"/>
            <w:r w:rsidRPr="00497886">
              <w:t xml:space="preserve"> edastatavate andmete kvaliteet paraneb.</w:t>
            </w:r>
          </w:p>
        </w:tc>
        <w:tc>
          <w:tcPr>
            <w:tcW w:w="3260" w:type="dxa"/>
          </w:tcPr>
          <w:p w14:paraId="0C2AF382" w14:textId="6C0FA4F1" w:rsidR="00B1684E" w:rsidRDefault="00B1684E" w:rsidP="00B1684E">
            <w:r w:rsidRPr="00497886">
              <w:t xml:space="preserve">Koht: Eesti </w:t>
            </w:r>
            <w:proofErr w:type="spellStart"/>
            <w:r w:rsidRPr="00497886">
              <w:t>välisesindused</w:t>
            </w:r>
            <w:proofErr w:type="spellEnd"/>
          </w:p>
          <w:p w14:paraId="2F37A2B2" w14:textId="77777777" w:rsidR="00B1684E" w:rsidRPr="00497886" w:rsidRDefault="00B1684E" w:rsidP="00B1684E"/>
          <w:p w14:paraId="4063D402" w14:textId="66CC7FF7" w:rsidR="00B1684E" w:rsidRPr="00497886" w:rsidRDefault="00B1684E" w:rsidP="00B1684E">
            <w:r w:rsidRPr="00497886">
              <w:t>Vastutaja: Välisministeerium</w:t>
            </w:r>
          </w:p>
        </w:tc>
      </w:tr>
      <w:tr w:rsidR="00B1684E" w:rsidRPr="00FD6E9E" w14:paraId="519E67D4" w14:textId="77777777" w:rsidTr="002576E6">
        <w:trPr>
          <w:trHeight w:val="270"/>
        </w:trPr>
        <w:tc>
          <w:tcPr>
            <w:tcW w:w="1276" w:type="dxa"/>
          </w:tcPr>
          <w:p w14:paraId="419982A9" w14:textId="11542543" w:rsidR="00B1684E" w:rsidRPr="00AC461F" w:rsidRDefault="00B1684E" w:rsidP="002522C0">
            <w:pPr>
              <w:spacing w:line="240" w:lineRule="auto"/>
            </w:pPr>
            <w:r w:rsidRPr="00AC461F">
              <w:t>03.</w:t>
            </w:r>
            <w:r w:rsidR="0005528C" w:rsidRPr="00AC461F">
              <w:t>-06.</w:t>
            </w:r>
            <w:r w:rsidRPr="00AC461F">
              <w:t>2020</w:t>
            </w:r>
          </w:p>
        </w:tc>
        <w:tc>
          <w:tcPr>
            <w:tcW w:w="3686" w:type="dxa"/>
          </w:tcPr>
          <w:p w14:paraId="39365879" w14:textId="6D36C3CF" w:rsidR="00B1684E" w:rsidRPr="00497886" w:rsidRDefault="00B1684E" w:rsidP="00B1684E">
            <w:r w:rsidRPr="00497886">
              <w:t xml:space="preserve">Ettevalmistused seminariks konsulaarametnikele kolmandates riikides, kelle kodanikud on kas </w:t>
            </w:r>
            <w:r>
              <w:t xml:space="preserve">ebaseadusliku rände </w:t>
            </w:r>
            <w:r w:rsidRPr="00497886">
              <w:t>riskiks või julgeolekuohuks.</w:t>
            </w:r>
          </w:p>
        </w:tc>
        <w:tc>
          <w:tcPr>
            <w:tcW w:w="5670" w:type="dxa"/>
          </w:tcPr>
          <w:p w14:paraId="74ECF3F1" w14:textId="0F2567CF" w:rsidR="00B1684E" w:rsidRPr="00497886" w:rsidRDefault="00B1684E" w:rsidP="002522C0">
            <w:r w:rsidRPr="00497886">
              <w:t>Koostatud on koolituse ajakava, kokku lepitud koolitajate osalemine. Konsulaarametnikud ja koolitajad on vormistanud lähetuskorraldused ning tellinud reisiteenused.</w:t>
            </w:r>
          </w:p>
        </w:tc>
        <w:tc>
          <w:tcPr>
            <w:tcW w:w="3260" w:type="dxa"/>
          </w:tcPr>
          <w:p w14:paraId="2FC1C175" w14:textId="1A2C749E" w:rsidR="00B1684E" w:rsidRDefault="00B1684E" w:rsidP="00B1684E">
            <w:r w:rsidRPr="00497886">
              <w:t xml:space="preserve">Koht: Tallinn/Peking ja Eesti </w:t>
            </w:r>
            <w:proofErr w:type="spellStart"/>
            <w:r w:rsidRPr="00497886">
              <w:t>välisesindused</w:t>
            </w:r>
            <w:proofErr w:type="spellEnd"/>
          </w:p>
          <w:p w14:paraId="36829D60" w14:textId="77777777" w:rsidR="00B1684E" w:rsidRPr="00497886" w:rsidRDefault="00B1684E" w:rsidP="00B1684E"/>
          <w:p w14:paraId="41576A86" w14:textId="372765B8" w:rsidR="00B1684E" w:rsidRPr="00497886" w:rsidRDefault="00B1684E" w:rsidP="00B1684E">
            <w:r w:rsidRPr="00497886">
              <w:t>Vastutaja: Välisministeerium</w:t>
            </w:r>
          </w:p>
        </w:tc>
      </w:tr>
      <w:tr w:rsidR="00B1684E" w:rsidRPr="00FD6E9E" w14:paraId="46F4A0BD" w14:textId="77777777" w:rsidTr="002576E6">
        <w:trPr>
          <w:trHeight w:val="270"/>
        </w:trPr>
        <w:tc>
          <w:tcPr>
            <w:tcW w:w="1276" w:type="dxa"/>
          </w:tcPr>
          <w:p w14:paraId="332B0FF6" w14:textId="7A317DD7" w:rsidR="00B1684E" w:rsidRPr="00AC461F" w:rsidRDefault="0005528C" w:rsidP="002522C0">
            <w:pPr>
              <w:spacing w:line="240" w:lineRule="auto"/>
            </w:pPr>
            <w:r w:rsidRPr="00AC461F">
              <w:t>08.-12.</w:t>
            </w:r>
            <w:r w:rsidR="00B1684E" w:rsidRPr="00AC461F">
              <w:t>2020</w:t>
            </w:r>
          </w:p>
        </w:tc>
        <w:tc>
          <w:tcPr>
            <w:tcW w:w="3686" w:type="dxa"/>
          </w:tcPr>
          <w:p w14:paraId="1610221E" w14:textId="3244DA12" w:rsidR="00B1684E" w:rsidRPr="00497886" w:rsidRDefault="00B1684E" w:rsidP="002522C0">
            <w:r w:rsidRPr="00497886">
              <w:t>Konsulaarametnike seminar.</w:t>
            </w:r>
          </w:p>
        </w:tc>
        <w:tc>
          <w:tcPr>
            <w:tcW w:w="5670" w:type="dxa"/>
          </w:tcPr>
          <w:p w14:paraId="03F992E6" w14:textId="479FB5EF" w:rsidR="00B1684E" w:rsidRPr="00497886" w:rsidRDefault="00B1684E" w:rsidP="002522C0">
            <w:r w:rsidRPr="00497886">
              <w:t>Konsulaarametnikud on teadlikumad julgeolekuohtudest, ebaseadusliku rände tõkestamisest,</w:t>
            </w:r>
            <w:r w:rsidRPr="00497886" w:rsidDel="00364ABC">
              <w:t xml:space="preserve"> </w:t>
            </w:r>
            <w:r w:rsidRPr="00497886">
              <w:t>Viisaeeskirja muudatustest ning viisaregistri arenduste rakendumisest</w:t>
            </w:r>
            <w:r>
              <w:t>.</w:t>
            </w:r>
            <w:r w:rsidRPr="00497886">
              <w:t xml:space="preserve"> Viisataotluste suhtes tehtud otsused on põhjendatud ja kaalutletud. Teadmised ja kogemused igapäevasest koostööst välise teenuse</w:t>
            </w:r>
            <w:r>
              <w:t xml:space="preserve"> </w:t>
            </w:r>
            <w:proofErr w:type="spellStart"/>
            <w:r w:rsidRPr="00497886">
              <w:t>osutajaga</w:t>
            </w:r>
            <w:proofErr w:type="spellEnd"/>
            <w:r w:rsidRPr="00497886">
              <w:t xml:space="preserve"> ja nende tegevuse </w:t>
            </w:r>
            <w:proofErr w:type="spellStart"/>
            <w:r w:rsidRPr="00497886">
              <w:t>monitoorimise</w:t>
            </w:r>
            <w:proofErr w:type="spellEnd"/>
            <w:r w:rsidRPr="00497886">
              <w:t xml:space="preserve"> põhimõtetest on suurenenud.</w:t>
            </w:r>
          </w:p>
        </w:tc>
        <w:tc>
          <w:tcPr>
            <w:tcW w:w="3260" w:type="dxa"/>
          </w:tcPr>
          <w:p w14:paraId="0E316429" w14:textId="35A52614" w:rsidR="00B1684E" w:rsidRDefault="00B1684E" w:rsidP="00B1684E">
            <w:r w:rsidRPr="00497886">
              <w:t>Koht: Eesti Vabariigi Suursaatkond Pekingis</w:t>
            </w:r>
          </w:p>
          <w:p w14:paraId="1BB2A7DB" w14:textId="77777777" w:rsidR="00B1684E" w:rsidRPr="00497886" w:rsidRDefault="00B1684E" w:rsidP="00B1684E"/>
          <w:p w14:paraId="1885254C" w14:textId="17DC2195" w:rsidR="00B1684E" w:rsidRPr="00497886" w:rsidRDefault="00B1684E" w:rsidP="00B1684E">
            <w:r w:rsidRPr="00497886">
              <w:t>Vastutaja: Välisministeerium</w:t>
            </w:r>
          </w:p>
        </w:tc>
      </w:tr>
      <w:tr w:rsidR="00B1684E" w:rsidRPr="00FD6E9E" w14:paraId="045D5EB1" w14:textId="77777777" w:rsidTr="002576E6">
        <w:trPr>
          <w:trHeight w:val="270"/>
        </w:trPr>
        <w:tc>
          <w:tcPr>
            <w:tcW w:w="1276" w:type="dxa"/>
          </w:tcPr>
          <w:p w14:paraId="69E32D4C" w14:textId="5048D81A" w:rsidR="00B1684E" w:rsidRPr="00AC461F" w:rsidRDefault="0005528C" w:rsidP="002522C0">
            <w:pPr>
              <w:spacing w:line="240" w:lineRule="auto"/>
              <w:rPr>
                <w:strike/>
              </w:rPr>
            </w:pPr>
            <w:bookmarkStart w:id="0" w:name="_GoBack"/>
            <w:bookmarkEnd w:id="0"/>
            <w:r w:rsidRPr="00AC461F">
              <w:t>02.2021</w:t>
            </w:r>
          </w:p>
        </w:tc>
        <w:tc>
          <w:tcPr>
            <w:tcW w:w="3686" w:type="dxa"/>
          </w:tcPr>
          <w:p w14:paraId="4B4DA057" w14:textId="18C1BDD4" w:rsidR="00B1684E" w:rsidRPr="00497886" w:rsidRDefault="00B1684E" w:rsidP="002522C0">
            <w:r>
              <w:t>Lõpparuande esitamine</w:t>
            </w:r>
          </w:p>
        </w:tc>
        <w:tc>
          <w:tcPr>
            <w:tcW w:w="5670" w:type="dxa"/>
          </w:tcPr>
          <w:p w14:paraId="7C0CFA60" w14:textId="3BC16037" w:rsidR="00B1684E" w:rsidRPr="00497886" w:rsidRDefault="00B1684E" w:rsidP="002522C0">
            <w:r w:rsidRPr="00497886">
              <w:t>Korrektne lõpp</w:t>
            </w:r>
            <w:r>
              <w:t xml:space="preserve">aruanne koos lisadokumentidega </w:t>
            </w:r>
            <w:r w:rsidRPr="00497886">
              <w:t>on</w:t>
            </w:r>
            <w:r>
              <w:t xml:space="preserve"> </w:t>
            </w:r>
            <w:r w:rsidRPr="00497886">
              <w:t xml:space="preserve"> esitatud õigeaegselt.</w:t>
            </w:r>
          </w:p>
        </w:tc>
        <w:tc>
          <w:tcPr>
            <w:tcW w:w="3260" w:type="dxa"/>
          </w:tcPr>
          <w:p w14:paraId="336C7BE5" w14:textId="77777777" w:rsidR="002576E6" w:rsidRPr="00497886" w:rsidRDefault="002576E6" w:rsidP="002576E6">
            <w:r w:rsidRPr="00497886">
              <w:t>Koht: Tallinn</w:t>
            </w:r>
          </w:p>
          <w:p w14:paraId="18EE2DBD" w14:textId="63D9CCEB" w:rsidR="00B1684E" w:rsidRPr="00497886" w:rsidRDefault="002576E6" w:rsidP="002576E6">
            <w:r w:rsidRPr="00497886">
              <w:t>Vastutaja: Välisministeerium</w:t>
            </w:r>
          </w:p>
        </w:tc>
      </w:tr>
    </w:tbl>
    <w:p w14:paraId="28FE1142" w14:textId="441ED0BA" w:rsidR="00452C64" w:rsidRDefault="00452C64" w:rsidP="00452C64">
      <w:pPr>
        <w:rPr>
          <w:b/>
          <w:bCs/>
          <w:szCs w:val="22"/>
        </w:rPr>
      </w:pPr>
    </w:p>
    <w:p w14:paraId="6D3A45F6" w14:textId="61539EA6" w:rsidR="002576E6" w:rsidRDefault="002576E6" w:rsidP="00452C64">
      <w:pPr>
        <w:rPr>
          <w:b/>
          <w:bCs/>
          <w:szCs w:val="22"/>
        </w:rPr>
      </w:pPr>
    </w:p>
    <w:p w14:paraId="5FFA320D" w14:textId="3314490C" w:rsidR="002576E6" w:rsidRDefault="002576E6" w:rsidP="00452C64">
      <w:pPr>
        <w:rPr>
          <w:b/>
          <w:bCs/>
          <w:szCs w:val="22"/>
        </w:rPr>
      </w:pPr>
    </w:p>
    <w:p w14:paraId="2C43208F" w14:textId="720E2B9B" w:rsidR="002576E6" w:rsidRDefault="002576E6" w:rsidP="00452C64">
      <w:pPr>
        <w:rPr>
          <w:b/>
          <w:bCs/>
          <w:szCs w:val="22"/>
        </w:rPr>
      </w:pPr>
    </w:p>
    <w:p w14:paraId="24ABDFE2" w14:textId="77777777" w:rsidR="002576E6" w:rsidRDefault="002576E6" w:rsidP="00452C64">
      <w:pPr>
        <w:rPr>
          <w:b/>
          <w:bCs/>
          <w:szCs w:val="22"/>
        </w:rPr>
      </w:pPr>
    </w:p>
    <w:p w14:paraId="35E8D4F0" w14:textId="67D4D4B0" w:rsidR="00452C64" w:rsidRDefault="00452C64" w:rsidP="00452C64">
      <w:pPr>
        <w:pStyle w:val="ListParagraph"/>
        <w:numPr>
          <w:ilvl w:val="0"/>
          <w:numId w:val="2"/>
        </w:numPr>
        <w:rPr>
          <w:b/>
          <w:bCs/>
          <w:szCs w:val="22"/>
        </w:rPr>
      </w:pPr>
      <w:r>
        <w:rPr>
          <w:b/>
          <w:bCs/>
          <w:szCs w:val="22"/>
        </w:rPr>
        <w:lastRenderedPageBreak/>
        <w:t>Projekti tulemused</w:t>
      </w:r>
    </w:p>
    <w:p w14:paraId="6AF05F58" w14:textId="77777777" w:rsidR="0083067B" w:rsidRPr="003C0FAD" w:rsidRDefault="0083067B" w:rsidP="0083067B">
      <w:pPr>
        <w:pStyle w:val="ListParagraph"/>
        <w:rPr>
          <w:b/>
          <w:bCs/>
          <w:szCs w:val="22"/>
        </w:rPr>
      </w:pPr>
    </w:p>
    <w:tbl>
      <w:tblPr>
        <w:tblW w:w="1389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677"/>
        <w:gridCol w:w="3686"/>
      </w:tblGrid>
      <w:tr w:rsidR="00B214DD" w:rsidRPr="004016B2" w14:paraId="35BFEE04" w14:textId="77777777" w:rsidTr="00B214DD">
        <w:trPr>
          <w:trHeight w:val="897"/>
        </w:trPr>
        <w:tc>
          <w:tcPr>
            <w:tcW w:w="5529" w:type="dxa"/>
            <w:shd w:val="clear" w:color="auto" w:fill="D9D9D9" w:themeFill="background1" w:themeFillShade="D9"/>
          </w:tcPr>
          <w:p w14:paraId="263B551B" w14:textId="77777777" w:rsidR="00B214DD" w:rsidRPr="004016B2" w:rsidRDefault="00B214DD" w:rsidP="002522C0">
            <w:pPr>
              <w:rPr>
                <w:b/>
              </w:rPr>
            </w:pPr>
            <w:r w:rsidRPr="004016B2">
              <w:rPr>
                <w:b/>
              </w:rPr>
              <w:t xml:space="preserve">Oodatav tulemus </w:t>
            </w:r>
          </w:p>
        </w:tc>
        <w:tc>
          <w:tcPr>
            <w:tcW w:w="4677" w:type="dxa"/>
            <w:shd w:val="clear" w:color="auto" w:fill="D9D9D9" w:themeFill="background1" w:themeFillShade="D9"/>
          </w:tcPr>
          <w:p w14:paraId="4D3CB9C2" w14:textId="77777777" w:rsidR="00B214DD" w:rsidRPr="004016B2" w:rsidRDefault="00B214DD" w:rsidP="002522C0">
            <w:pPr>
              <w:rPr>
                <w:b/>
              </w:rPr>
            </w:pPr>
            <w:r w:rsidRPr="004016B2">
              <w:rPr>
                <w:b/>
              </w:rPr>
              <w:t xml:space="preserve">Saavutamise indikaatorid/projekti väljundid 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14:paraId="2DAF3639" w14:textId="77777777" w:rsidR="00B214DD" w:rsidRPr="004016B2" w:rsidRDefault="00B214DD" w:rsidP="002522C0">
            <w:pPr>
              <w:rPr>
                <w:b/>
              </w:rPr>
            </w:pPr>
            <w:r w:rsidRPr="004016B2">
              <w:rPr>
                <w:b/>
              </w:rPr>
              <w:t xml:space="preserve"> Kontrolli allikas</w:t>
            </w:r>
          </w:p>
        </w:tc>
      </w:tr>
      <w:tr w:rsidR="00B214DD" w:rsidRPr="004016B2" w14:paraId="65F0D162" w14:textId="77777777" w:rsidTr="00B214DD">
        <w:tc>
          <w:tcPr>
            <w:tcW w:w="5529" w:type="dxa"/>
          </w:tcPr>
          <w:p w14:paraId="5EB28209" w14:textId="1409D713" w:rsidR="00B214DD" w:rsidRPr="004016B2" w:rsidRDefault="002576E6" w:rsidP="002522C0">
            <w:pPr>
              <w:spacing w:line="240" w:lineRule="auto"/>
            </w:pPr>
            <w:r w:rsidRPr="002A1F6E">
              <w:t xml:space="preserve">Schengeni viisade menetlemisega tegelevate konsulaarametnike teadmised viisamenetlust puudutavatest õigusaktidest, tehnilistest arendustest, koostööst kooskõlastavate asutustega, välise </w:t>
            </w:r>
            <w:proofErr w:type="spellStart"/>
            <w:r w:rsidRPr="002A1F6E">
              <w:t>teenuseosutajaga</w:t>
            </w:r>
            <w:proofErr w:type="spellEnd"/>
            <w:r w:rsidRPr="002A1F6E">
              <w:t xml:space="preserve"> ja teistest viisamenetluses olulistest teemadest paranevad.</w:t>
            </w:r>
          </w:p>
        </w:tc>
        <w:tc>
          <w:tcPr>
            <w:tcW w:w="4677" w:type="dxa"/>
          </w:tcPr>
          <w:p w14:paraId="3504F352" w14:textId="53BE1BD9" w:rsidR="00B214DD" w:rsidRPr="004016B2" w:rsidRDefault="002576E6" w:rsidP="002522C0">
            <w:r w:rsidRPr="002A1F6E">
              <w:t>Kolme koolituse käigus on tõstetud 55 teenistuja pädevust. Viisataotluste menetlemisel on kõigil konsulaarametnikel ühtne arusaam õigusaktidest ning muudatustest viisaregistris, et oleks tagatud korrektne ja efektiivne viisamenetlus.</w:t>
            </w:r>
          </w:p>
        </w:tc>
        <w:tc>
          <w:tcPr>
            <w:tcW w:w="3686" w:type="dxa"/>
          </w:tcPr>
          <w:p w14:paraId="7A0E4BC3" w14:textId="77777777" w:rsidR="002576E6" w:rsidRDefault="002576E6" w:rsidP="002576E6">
            <w:r w:rsidRPr="002A1F6E">
              <w:t>Viisaregistri aruanded</w:t>
            </w:r>
          </w:p>
          <w:p w14:paraId="790C3F99" w14:textId="41EC665A" w:rsidR="00B214DD" w:rsidRPr="004016B2" w:rsidRDefault="00B214DD" w:rsidP="002522C0"/>
        </w:tc>
      </w:tr>
      <w:tr w:rsidR="002576E6" w:rsidRPr="004016B2" w14:paraId="23437FEE" w14:textId="77777777" w:rsidTr="00B214DD">
        <w:tc>
          <w:tcPr>
            <w:tcW w:w="5529" w:type="dxa"/>
          </w:tcPr>
          <w:p w14:paraId="62041BB2" w14:textId="4B15CCB4" w:rsidR="002576E6" w:rsidRPr="002A1F6E" w:rsidRDefault="002576E6" w:rsidP="002522C0">
            <w:pPr>
              <w:spacing w:line="240" w:lineRule="auto"/>
            </w:pPr>
            <w:r w:rsidRPr="002A1F6E">
              <w:t xml:space="preserve">Eesti </w:t>
            </w:r>
            <w:proofErr w:type="spellStart"/>
            <w:r w:rsidRPr="002A1F6E">
              <w:t>välisesindustes</w:t>
            </w:r>
            <w:proofErr w:type="spellEnd"/>
            <w:r w:rsidRPr="002A1F6E">
              <w:t xml:space="preserve"> Schengeni viisade menetlemisega tegelevate viisaspetsialistide ja viisasekretäride teadmised ning oskused viisataotluste menetlemisel ja viisaregistri kasutamisel paranevad.</w:t>
            </w:r>
          </w:p>
        </w:tc>
        <w:tc>
          <w:tcPr>
            <w:tcW w:w="4677" w:type="dxa"/>
          </w:tcPr>
          <w:p w14:paraId="52A759C6" w14:textId="5FDE14AE" w:rsidR="002576E6" w:rsidRPr="002A1F6E" w:rsidRDefault="002576E6" w:rsidP="002522C0">
            <w:r w:rsidRPr="002A1F6E">
              <w:t xml:space="preserve">Viisaspetsialistid ja viisasekretärid sisestavad viisaregistrisse taotlejate andmed korrektselt, viisataotlejad tuvastatakse </w:t>
            </w:r>
            <w:proofErr w:type="spellStart"/>
            <w:r w:rsidRPr="002A1F6E">
              <w:t>VISis</w:t>
            </w:r>
            <w:proofErr w:type="spellEnd"/>
            <w:r w:rsidRPr="002A1F6E">
              <w:t xml:space="preserve"> õigesti, viisataotlejate varasemad taotlused on viisaregistris ja </w:t>
            </w:r>
            <w:proofErr w:type="spellStart"/>
            <w:r w:rsidRPr="002A1F6E">
              <w:t>VISis</w:t>
            </w:r>
            <w:proofErr w:type="spellEnd"/>
            <w:r w:rsidRPr="002A1F6E">
              <w:t xml:space="preserve"> seotud, teiste liikmesriikide poolt sidumisel tehtud vigadest teavitatakse koheselt viisaregistri administraatorit välisministeeriumis, </w:t>
            </w:r>
            <w:proofErr w:type="spellStart"/>
            <w:r w:rsidRPr="002A1F6E">
              <w:t>VISi</w:t>
            </w:r>
            <w:proofErr w:type="spellEnd"/>
            <w:r w:rsidRPr="002A1F6E">
              <w:t xml:space="preserve"> edastatakse taotleja ja taotluse kohta kõik nõutud andmed.</w:t>
            </w:r>
          </w:p>
        </w:tc>
        <w:tc>
          <w:tcPr>
            <w:tcW w:w="3686" w:type="dxa"/>
          </w:tcPr>
          <w:p w14:paraId="792BE029" w14:textId="6283036D" w:rsidR="002576E6" w:rsidRPr="002A1F6E" w:rsidRDefault="002576E6" w:rsidP="002576E6">
            <w:r w:rsidRPr="002A1F6E">
              <w:t xml:space="preserve">Viisaregistri ja </w:t>
            </w:r>
            <w:proofErr w:type="spellStart"/>
            <w:r w:rsidRPr="002A1F6E">
              <w:t>VISi</w:t>
            </w:r>
            <w:proofErr w:type="spellEnd"/>
            <w:r w:rsidRPr="002A1F6E">
              <w:t xml:space="preserve"> aruanded</w:t>
            </w:r>
          </w:p>
        </w:tc>
      </w:tr>
    </w:tbl>
    <w:p w14:paraId="5A9F5729" w14:textId="01BE3B04" w:rsidR="00452C64" w:rsidRDefault="00452C64" w:rsidP="00452C64">
      <w:pPr>
        <w:widowControl/>
        <w:suppressAutoHyphens w:val="0"/>
        <w:spacing w:line="240" w:lineRule="auto"/>
        <w:jc w:val="left"/>
      </w:pPr>
    </w:p>
    <w:p w14:paraId="79EAB123" w14:textId="77777777" w:rsidR="002576E6" w:rsidRDefault="002576E6" w:rsidP="00452C64">
      <w:pPr>
        <w:widowControl/>
        <w:suppressAutoHyphens w:val="0"/>
        <w:spacing w:line="240" w:lineRule="auto"/>
        <w:jc w:val="left"/>
      </w:pPr>
    </w:p>
    <w:p w14:paraId="46E71378" w14:textId="7C20640C" w:rsidR="00156C3F" w:rsidRPr="00156C3F" w:rsidRDefault="00156C3F" w:rsidP="00156C3F">
      <w:pPr>
        <w:pStyle w:val="ListParagraph"/>
        <w:numPr>
          <w:ilvl w:val="1"/>
          <w:numId w:val="2"/>
        </w:numPr>
        <w:jc w:val="left"/>
        <w:rPr>
          <w:b/>
          <w:bCs/>
        </w:rPr>
      </w:pPr>
      <w:proofErr w:type="spellStart"/>
      <w:r w:rsidRPr="00156C3F">
        <w:rPr>
          <w:b/>
          <w:bCs/>
        </w:rPr>
        <w:t>ISF-i</w:t>
      </w:r>
      <w:proofErr w:type="spellEnd"/>
      <w:r w:rsidRPr="00156C3F">
        <w:rPr>
          <w:b/>
          <w:bCs/>
        </w:rPr>
        <w:t xml:space="preserve"> ühised indikaatorid</w:t>
      </w:r>
      <w:r w:rsidRPr="00156C3F">
        <w:rPr>
          <w:vertAlign w:val="superscript"/>
        </w:rPr>
        <w:footnoteReference w:id="1"/>
      </w:r>
      <w:r w:rsidRPr="00156C3F">
        <w:rPr>
          <w:b/>
          <w:bCs/>
        </w:rPr>
        <w:t>:</w:t>
      </w:r>
    </w:p>
    <w:p w14:paraId="79357A35" w14:textId="73DA0194" w:rsidR="00156C3F" w:rsidRDefault="00156C3F" w:rsidP="00156C3F">
      <w:pPr>
        <w:jc w:val="left"/>
      </w:pPr>
    </w:p>
    <w:tbl>
      <w:tblPr>
        <w:tblStyle w:val="TableGrid11"/>
        <w:tblW w:w="4696" w:type="pct"/>
        <w:tblLayout w:type="fixed"/>
        <w:tblLook w:val="04A0" w:firstRow="1" w:lastRow="0" w:firstColumn="1" w:lastColumn="0" w:noHBand="0" w:noVBand="1"/>
      </w:tblPr>
      <w:tblGrid>
        <w:gridCol w:w="7224"/>
        <w:gridCol w:w="3119"/>
        <w:gridCol w:w="3544"/>
      </w:tblGrid>
      <w:tr w:rsidR="002576E6" w:rsidRPr="007862A0" w14:paraId="6929E644" w14:textId="269100DD" w:rsidTr="002576E6">
        <w:trPr>
          <w:trHeight w:val="355"/>
        </w:trPr>
        <w:tc>
          <w:tcPr>
            <w:tcW w:w="3724" w:type="pct"/>
            <w:gridSpan w:val="2"/>
          </w:tcPr>
          <w:p w14:paraId="3DA7CB2A" w14:textId="6AC6D6CD" w:rsidR="002576E6" w:rsidRPr="007862A0" w:rsidRDefault="002576E6" w:rsidP="004413F1">
            <w:pPr>
              <w:ind w:left="0" w:firstLine="0"/>
              <w:jc w:val="center"/>
              <w:rPr>
                <w:b/>
                <w:bCs/>
              </w:rPr>
            </w:pPr>
            <w:r w:rsidRPr="007862A0">
              <w:rPr>
                <w:b/>
                <w:bCs/>
              </w:rPr>
              <w:t>ÜHISE VIISAPOLIITIKA TOETAMINE</w:t>
            </w:r>
          </w:p>
        </w:tc>
        <w:tc>
          <w:tcPr>
            <w:tcW w:w="1276" w:type="pct"/>
          </w:tcPr>
          <w:p w14:paraId="23DAF0C9" w14:textId="67D9C563" w:rsidR="002576E6" w:rsidRPr="007862A0" w:rsidRDefault="002576E6" w:rsidP="004413F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KAVANDATUD SIHTTASE</w:t>
            </w:r>
          </w:p>
        </w:tc>
      </w:tr>
      <w:tr w:rsidR="002576E6" w:rsidRPr="007862A0" w14:paraId="7E25FBE1" w14:textId="215401F9" w:rsidTr="002576E6">
        <w:trPr>
          <w:trHeight w:val="69"/>
        </w:trPr>
        <w:tc>
          <w:tcPr>
            <w:tcW w:w="2601" w:type="pct"/>
            <w:vMerge w:val="restart"/>
          </w:tcPr>
          <w:p w14:paraId="0773C102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  <w:r w:rsidRPr="007862A0">
              <w:rPr>
                <w:bCs/>
              </w:rPr>
              <w:t>Rahastamisvahendi toel välja töötatud konsulaarkoostöö meetmete arv:</w:t>
            </w:r>
            <w:r>
              <w:rPr>
                <w:bCs/>
              </w:rPr>
              <w:t xml:space="preserve">  </w:t>
            </w:r>
          </w:p>
        </w:tc>
        <w:tc>
          <w:tcPr>
            <w:tcW w:w="1123" w:type="pct"/>
          </w:tcPr>
          <w:p w14:paraId="7EC01854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  <w:r w:rsidRPr="007862A0">
              <w:rPr>
                <w:bCs/>
              </w:rPr>
              <w:t>ruumide jagamine</w:t>
            </w:r>
          </w:p>
        </w:tc>
        <w:tc>
          <w:tcPr>
            <w:tcW w:w="1276" w:type="pct"/>
          </w:tcPr>
          <w:p w14:paraId="2EDC74B7" w14:textId="096BB021" w:rsidR="002576E6" w:rsidRPr="007862A0" w:rsidRDefault="002576E6" w:rsidP="004413F1">
            <w:pPr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2576E6" w:rsidRPr="007862A0" w14:paraId="06B02FA8" w14:textId="5A76605A" w:rsidTr="002576E6">
        <w:trPr>
          <w:trHeight w:val="67"/>
        </w:trPr>
        <w:tc>
          <w:tcPr>
            <w:tcW w:w="2601" w:type="pct"/>
            <w:vMerge/>
          </w:tcPr>
          <w:p w14:paraId="123CF04F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</w:p>
        </w:tc>
        <w:tc>
          <w:tcPr>
            <w:tcW w:w="1123" w:type="pct"/>
          </w:tcPr>
          <w:p w14:paraId="46DBCD0F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  <w:r w:rsidRPr="007862A0">
              <w:rPr>
                <w:bCs/>
              </w:rPr>
              <w:t>ühised viisataotluskeskused</w:t>
            </w:r>
          </w:p>
        </w:tc>
        <w:tc>
          <w:tcPr>
            <w:tcW w:w="1276" w:type="pct"/>
          </w:tcPr>
          <w:p w14:paraId="0A5B4EAA" w14:textId="6E4A00C7" w:rsidR="002576E6" w:rsidRPr="007862A0" w:rsidRDefault="002576E6" w:rsidP="004413F1">
            <w:pPr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2576E6" w:rsidRPr="007862A0" w14:paraId="5FA73DD7" w14:textId="6BE58DCC" w:rsidTr="002576E6">
        <w:trPr>
          <w:trHeight w:val="67"/>
        </w:trPr>
        <w:tc>
          <w:tcPr>
            <w:tcW w:w="2601" w:type="pct"/>
            <w:vMerge/>
          </w:tcPr>
          <w:p w14:paraId="3020F9A7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</w:p>
        </w:tc>
        <w:tc>
          <w:tcPr>
            <w:tcW w:w="1123" w:type="pct"/>
          </w:tcPr>
          <w:p w14:paraId="7C16494A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  <w:r w:rsidRPr="007862A0">
              <w:rPr>
                <w:bCs/>
              </w:rPr>
              <w:t>esindused</w:t>
            </w:r>
          </w:p>
        </w:tc>
        <w:tc>
          <w:tcPr>
            <w:tcW w:w="1276" w:type="pct"/>
          </w:tcPr>
          <w:p w14:paraId="607DB43B" w14:textId="629943B9" w:rsidR="002576E6" w:rsidRPr="007862A0" w:rsidRDefault="002576E6" w:rsidP="004413F1">
            <w:pPr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2576E6" w:rsidRPr="007862A0" w14:paraId="1FBBD057" w14:textId="517835A4" w:rsidTr="002576E6">
        <w:trPr>
          <w:trHeight w:val="173"/>
        </w:trPr>
        <w:tc>
          <w:tcPr>
            <w:tcW w:w="2601" w:type="pct"/>
            <w:vMerge/>
          </w:tcPr>
          <w:p w14:paraId="2DFC4609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</w:p>
        </w:tc>
        <w:tc>
          <w:tcPr>
            <w:tcW w:w="1123" w:type="pct"/>
          </w:tcPr>
          <w:p w14:paraId="42179472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  <w:r w:rsidRPr="007862A0">
              <w:rPr>
                <w:bCs/>
              </w:rPr>
              <w:t>muud</w:t>
            </w:r>
          </w:p>
        </w:tc>
        <w:tc>
          <w:tcPr>
            <w:tcW w:w="1276" w:type="pct"/>
          </w:tcPr>
          <w:p w14:paraId="0BAEB83C" w14:textId="4B789485" w:rsidR="002576E6" w:rsidRPr="007862A0" w:rsidRDefault="002576E6" w:rsidP="004413F1">
            <w:pPr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2576E6" w:rsidRPr="007862A0" w14:paraId="391280BE" w14:textId="48DE9F9A" w:rsidTr="002576E6">
        <w:tc>
          <w:tcPr>
            <w:tcW w:w="3724" w:type="pct"/>
            <w:gridSpan w:val="2"/>
          </w:tcPr>
          <w:p w14:paraId="08C2ED33" w14:textId="162CB1EC" w:rsidR="002576E6" w:rsidRPr="00A87ACF" w:rsidRDefault="002576E6" w:rsidP="004413F1">
            <w:pPr>
              <w:ind w:left="0" w:firstLine="0"/>
              <w:rPr>
                <w:b/>
                <w:bCs/>
              </w:rPr>
            </w:pPr>
            <w:r w:rsidRPr="00B404DD">
              <w:rPr>
                <w:b/>
                <w:bCs/>
              </w:rPr>
              <w:t xml:space="preserve">Rahastamisvahendi toel ühise viisapoliitikaga seotud koolituse saanud töötajate arv: </w:t>
            </w:r>
          </w:p>
        </w:tc>
        <w:tc>
          <w:tcPr>
            <w:tcW w:w="1276" w:type="pct"/>
          </w:tcPr>
          <w:p w14:paraId="1F9DAD91" w14:textId="675F4300" w:rsidR="002576E6" w:rsidRPr="00A87ACF" w:rsidRDefault="002576E6" w:rsidP="004413F1">
            <w:pPr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</w:tr>
      <w:tr w:rsidR="002576E6" w:rsidRPr="007862A0" w14:paraId="70E61E72" w14:textId="7F184640" w:rsidTr="002576E6">
        <w:tc>
          <w:tcPr>
            <w:tcW w:w="3724" w:type="pct"/>
            <w:gridSpan w:val="2"/>
          </w:tcPr>
          <w:p w14:paraId="10B0FCFD" w14:textId="1EC4D916" w:rsidR="002576E6" w:rsidRPr="00A87ACF" w:rsidRDefault="002576E6" w:rsidP="004413F1">
            <w:pPr>
              <w:ind w:left="0" w:firstLine="0"/>
              <w:rPr>
                <w:b/>
                <w:bCs/>
              </w:rPr>
            </w:pPr>
            <w:r w:rsidRPr="00B404DD">
              <w:rPr>
                <w:b/>
                <w:bCs/>
              </w:rPr>
              <w:t>Rahastamisvahendi toel ühise viisapoliitikaga seotud koolituskursuste arv:</w:t>
            </w:r>
          </w:p>
        </w:tc>
        <w:tc>
          <w:tcPr>
            <w:tcW w:w="1276" w:type="pct"/>
          </w:tcPr>
          <w:p w14:paraId="614BF664" w14:textId="75A8D1D3" w:rsidR="002576E6" w:rsidRPr="00A87ACF" w:rsidRDefault="002576E6" w:rsidP="004413F1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  <w:tr w:rsidR="002576E6" w:rsidRPr="007862A0" w14:paraId="450819A6" w14:textId="3A383EF5" w:rsidTr="002576E6">
        <w:trPr>
          <w:trHeight w:val="135"/>
        </w:trPr>
        <w:tc>
          <w:tcPr>
            <w:tcW w:w="2601" w:type="pct"/>
            <w:vMerge w:val="restart"/>
          </w:tcPr>
          <w:p w14:paraId="472ADF85" w14:textId="77777777" w:rsidR="002576E6" w:rsidRPr="007862A0" w:rsidRDefault="002576E6" w:rsidP="004413F1">
            <w:pPr>
              <w:ind w:left="0" w:firstLine="0"/>
              <w:jc w:val="left"/>
              <w:rPr>
                <w:bCs/>
              </w:rPr>
            </w:pPr>
            <w:r w:rsidRPr="007862A0">
              <w:rPr>
                <w:bCs/>
              </w:rPr>
              <w:t>Rahastamisvahendist toetatavate spetsialiseeritud ametikohtade arv kolmandates riikides:</w:t>
            </w:r>
          </w:p>
        </w:tc>
        <w:tc>
          <w:tcPr>
            <w:tcW w:w="1123" w:type="pct"/>
          </w:tcPr>
          <w:p w14:paraId="52CDBE91" w14:textId="77777777" w:rsidR="002576E6" w:rsidRPr="007862A0" w:rsidRDefault="002576E6" w:rsidP="004413F1">
            <w:pPr>
              <w:ind w:left="0" w:firstLine="0"/>
              <w:rPr>
                <w:bCs/>
              </w:rPr>
            </w:pPr>
            <w:r w:rsidRPr="007862A0">
              <w:rPr>
                <w:bCs/>
              </w:rPr>
              <w:t>sisserändeküsimustega tegelevad kontaktametnikud</w:t>
            </w:r>
          </w:p>
        </w:tc>
        <w:tc>
          <w:tcPr>
            <w:tcW w:w="1276" w:type="pct"/>
          </w:tcPr>
          <w:p w14:paraId="1AD414AC" w14:textId="1EAF69A1" w:rsidR="002576E6" w:rsidRPr="007862A0" w:rsidRDefault="002576E6" w:rsidP="004413F1">
            <w:pPr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2576E6" w:rsidRPr="007862A0" w14:paraId="1D264535" w14:textId="5529D1E4" w:rsidTr="002576E6">
        <w:trPr>
          <w:trHeight w:val="135"/>
        </w:trPr>
        <w:tc>
          <w:tcPr>
            <w:tcW w:w="2601" w:type="pct"/>
            <w:vMerge/>
          </w:tcPr>
          <w:p w14:paraId="62CCD151" w14:textId="77777777" w:rsidR="002576E6" w:rsidRPr="007862A0" w:rsidRDefault="002576E6" w:rsidP="004413F1">
            <w:pPr>
              <w:ind w:left="0" w:firstLine="0"/>
              <w:rPr>
                <w:b/>
                <w:bCs/>
              </w:rPr>
            </w:pPr>
          </w:p>
        </w:tc>
        <w:tc>
          <w:tcPr>
            <w:tcW w:w="1123" w:type="pct"/>
          </w:tcPr>
          <w:p w14:paraId="6686EC5C" w14:textId="77777777" w:rsidR="002576E6" w:rsidRPr="007862A0" w:rsidRDefault="002576E6" w:rsidP="004413F1">
            <w:pPr>
              <w:ind w:left="0" w:firstLine="0"/>
              <w:rPr>
                <w:b/>
                <w:bCs/>
              </w:rPr>
            </w:pPr>
            <w:r w:rsidRPr="007862A0">
              <w:rPr>
                <w:bCs/>
              </w:rPr>
              <w:t>muud</w:t>
            </w:r>
          </w:p>
        </w:tc>
        <w:tc>
          <w:tcPr>
            <w:tcW w:w="1276" w:type="pct"/>
          </w:tcPr>
          <w:p w14:paraId="4065F5A3" w14:textId="3531D45E" w:rsidR="002576E6" w:rsidRPr="007862A0" w:rsidRDefault="002576E6" w:rsidP="004413F1">
            <w:pPr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2576E6" w:rsidRPr="007862A0" w14:paraId="45B41757" w14:textId="228D57F1" w:rsidTr="002576E6">
        <w:tc>
          <w:tcPr>
            <w:tcW w:w="3724" w:type="pct"/>
            <w:gridSpan w:val="2"/>
          </w:tcPr>
          <w:p w14:paraId="20D27A8C" w14:textId="3B454D4B" w:rsidR="002576E6" w:rsidRPr="007862A0" w:rsidRDefault="002576E6" w:rsidP="004413F1">
            <w:pPr>
              <w:ind w:left="0" w:firstLine="0"/>
              <w:jc w:val="left"/>
              <w:rPr>
                <w:bCs/>
              </w:rPr>
            </w:pPr>
            <w:r w:rsidRPr="007862A0">
              <w:rPr>
                <w:bCs/>
              </w:rPr>
              <w:t>Rahastamisvahendi toetusega välja arendatud või ajakohastatud konsulaaresinduste arv võrreldes kõigi konsulaaresindustega:</w:t>
            </w:r>
          </w:p>
        </w:tc>
        <w:tc>
          <w:tcPr>
            <w:tcW w:w="1276" w:type="pct"/>
          </w:tcPr>
          <w:p w14:paraId="23737758" w14:textId="5AF0DEB0" w:rsidR="002576E6" w:rsidRDefault="002576E6" w:rsidP="004413F1">
            <w:pPr>
              <w:jc w:val="left"/>
              <w:rPr>
                <w:bCs/>
              </w:rPr>
            </w:pPr>
            <w:r>
              <w:rPr>
                <w:bCs/>
              </w:rPr>
              <w:t>-</w:t>
            </w:r>
          </w:p>
        </w:tc>
      </w:tr>
      <w:tr w:rsidR="002576E6" w:rsidRPr="007862A0" w14:paraId="165A9B88" w14:textId="1FB626B0" w:rsidTr="002576E6">
        <w:tc>
          <w:tcPr>
            <w:tcW w:w="3724" w:type="pct"/>
            <w:gridSpan w:val="2"/>
          </w:tcPr>
          <w:p w14:paraId="21034AD5" w14:textId="519D6E56" w:rsidR="002576E6" w:rsidRPr="007862A0" w:rsidRDefault="002576E6" w:rsidP="004413F1">
            <w:pPr>
              <w:ind w:left="0" w:firstLine="0"/>
              <w:jc w:val="left"/>
              <w:rPr>
                <w:b/>
                <w:bCs/>
              </w:rPr>
            </w:pPr>
            <w:r w:rsidRPr="007862A0">
              <w:rPr>
                <w:bCs/>
              </w:rPr>
              <w:t>Rahastamisvahendi toetusega välja arendatud või ajakohastatud konsulaaresinduste protsent võrreldes kõigi konsulaaresindustega:</w:t>
            </w:r>
          </w:p>
        </w:tc>
        <w:tc>
          <w:tcPr>
            <w:tcW w:w="1276" w:type="pct"/>
          </w:tcPr>
          <w:p w14:paraId="29F6FEDD" w14:textId="6279283B" w:rsidR="002576E6" w:rsidRDefault="002576E6" w:rsidP="004413F1">
            <w:pPr>
              <w:jc w:val="left"/>
              <w:rPr>
                <w:bCs/>
              </w:rPr>
            </w:pPr>
            <w:r>
              <w:rPr>
                <w:bCs/>
              </w:rPr>
              <w:t>-</w:t>
            </w:r>
          </w:p>
        </w:tc>
      </w:tr>
    </w:tbl>
    <w:p w14:paraId="0D7B8A99" w14:textId="77777777" w:rsidR="00156C3F" w:rsidRPr="00BD078E" w:rsidRDefault="00156C3F" w:rsidP="00156C3F">
      <w:pPr>
        <w:jc w:val="left"/>
      </w:pPr>
    </w:p>
    <w:sectPr w:rsidR="00156C3F" w:rsidRPr="00BD078E" w:rsidSect="00156C3F">
      <w:headerReference w:type="default" r:id="rId13"/>
      <w:footerReference w:type="default" r:id="rId14"/>
      <w:footerReference w:type="first" r:id="rId15"/>
      <w:pgSz w:w="16838" w:h="11906" w:orient="landscape" w:code="9"/>
      <w:pgMar w:top="567" w:right="907" w:bottom="1021" w:left="1135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5DB7C4" w14:textId="77777777" w:rsidR="00B4220B" w:rsidRDefault="00B4220B" w:rsidP="00DF44DF">
      <w:r>
        <w:separator/>
      </w:r>
    </w:p>
  </w:endnote>
  <w:endnote w:type="continuationSeparator" w:id="0">
    <w:p w14:paraId="0FD2E3F3" w14:textId="77777777" w:rsidR="00B4220B" w:rsidRDefault="00B4220B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3827466"/>
      <w:docPartObj>
        <w:docPartGallery w:val="Page Numbers (Bottom of Page)"/>
        <w:docPartUnique/>
      </w:docPartObj>
    </w:sdtPr>
    <w:sdtEndPr/>
    <w:sdtContent>
      <w:p w14:paraId="29F84F7D" w14:textId="40C8429B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461F">
          <w:rPr>
            <w:noProof/>
          </w:rPr>
          <w:t>4</w:t>
        </w:r>
        <w:r>
          <w:fldChar w:fldCharType="end"/>
        </w:r>
      </w:p>
    </w:sdtContent>
  </w:sdt>
  <w:p w14:paraId="645E95A1" w14:textId="77777777" w:rsidR="00421413" w:rsidRDefault="004214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337470"/>
      <w:docPartObj>
        <w:docPartGallery w:val="Page Numbers (Bottom of Page)"/>
        <w:docPartUnique/>
      </w:docPartObj>
    </w:sdtPr>
    <w:sdtEndPr/>
    <w:sdtContent>
      <w:p w14:paraId="5523D9AE" w14:textId="53B239F3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461F">
          <w:rPr>
            <w:noProof/>
          </w:rPr>
          <w:t>1</w:t>
        </w:r>
        <w:r>
          <w:fldChar w:fldCharType="end"/>
        </w:r>
      </w:p>
    </w:sdtContent>
  </w:sdt>
  <w:p w14:paraId="34A5BBD6" w14:textId="77777777" w:rsidR="00421413" w:rsidRDefault="004214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BC5F1" w14:textId="77777777" w:rsidR="00B4220B" w:rsidRDefault="00B4220B" w:rsidP="00DF44DF">
      <w:r>
        <w:separator/>
      </w:r>
    </w:p>
  </w:footnote>
  <w:footnote w:type="continuationSeparator" w:id="0">
    <w:p w14:paraId="20EABECC" w14:textId="77777777" w:rsidR="00B4220B" w:rsidRDefault="00B4220B" w:rsidP="00DF44DF">
      <w:r>
        <w:continuationSeparator/>
      </w:r>
    </w:p>
  </w:footnote>
  <w:footnote w:id="1">
    <w:p w14:paraId="21CA6D10" w14:textId="77777777" w:rsidR="00156C3F" w:rsidRDefault="00156C3F" w:rsidP="00156C3F">
      <w:pPr>
        <w:pStyle w:val="FootnoteText"/>
      </w:pPr>
      <w:r>
        <w:rPr>
          <w:rStyle w:val="FootnoteReference"/>
        </w:rPr>
        <w:footnoteRef/>
      </w:r>
      <w:r>
        <w:t xml:space="preserve"> Ühised indikaatorid tulenevad 16. aprilli 2014. a Euroopa Parlamendi ja nõukogu määrustest (EL) nr 515/2014 ja (EL) nr 513/2014.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FC0107" w14:textId="77777777" w:rsidR="00110BCA" w:rsidRDefault="00110BCA" w:rsidP="00110BCA">
    <w:pPr>
      <w:pStyle w:val="Jalus1"/>
      <w:jc w:val="center"/>
    </w:pPr>
  </w:p>
  <w:p w14:paraId="7FFC0108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EC0E5D"/>
    <w:multiLevelType w:val="hybridMultilevel"/>
    <w:tmpl w:val="EAFA19FE"/>
    <w:lvl w:ilvl="0" w:tplc="042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94910DB"/>
    <w:multiLevelType w:val="multilevel"/>
    <w:tmpl w:val="035632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A5F1687"/>
    <w:multiLevelType w:val="hybridMultilevel"/>
    <w:tmpl w:val="B6788E6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2B0D88"/>
    <w:multiLevelType w:val="hybridMultilevel"/>
    <w:tmpl w:val="87B8FF5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05E7B"/>
    <w:rsid w:val="00017C88"/>
    <w:rsid w:val="00027BEE"/>
    <w:rsid w:val="0004365D"/>
    <w:rsid w:val="0004665A"/>
    <w:rsid w:val="0005528C"/>
    <w:rsid w:val="00060947"/>
    <w:rsid w:val="00073127"/>
    <w:rsid w:val="00080068"/>
    <w:rsid w:val="000913FC"/>
    <w:rsid w:val="000934CE"/>
    <w:rsid w:val="000937AD"/>
    <w:rsid w:val="000A1ED8"/>
    <w:rsid w:val="000A6FE9"/>
    <w:rsid w:val="000E4F8D"/>
    <w:rsid w:val="00101A99"/>
    <w:rsid w:val="00102FB4"/>
    <w:rsid w:val="00110BCA"/>
    <w:rsid w:val="001125AF"/>
    <w:rsid w:val="00123973"/>
    <w:rsid w:val="00124999"/>
    <w:rsid w:val="00143958"/>
    <w:rsid w:val="00156C3F"/>
    <w:rsid w:val="001A0806"/>
    <w:rsid w:val="001A4260"/>
    <w:rsid w:val="001A7D04"/>
    <w:rsid w:val="001B434F"/>
    <w:rsid w:val="001B551C"/>
    <w:rsid w:val="001D4CFB"/>
    <w:rsid w:val="001D4FEF"/>
    <w:rsid w:val="001E2129"/>
    <w:rsid w:val="001E515B"/>
    <w:rsid w:val="001F5820"/>
    <w:rsid w:val="002008A2"/>
    <w:rsid w:val="002042B9"/>
    <w:rsid w:val="0021609D"/>
    <w:rsid w:val="0022269C"/>
    <w:rsid w:val="002576E6"/>
    <w:rsid w:val="00260518"/>
    <w:rsid w:val="00261B00"/>
    <w:rsid w:val="0026456A"/>
    <w:rsid w:val="00276101"/>
    <w:rsid w:val="002835BB"/>
    <w:rsid w:val="00283CB1"/>
    <w:rsid w:val="0029250D"/>
    <w:rsid w:val="00293449"/>
    <w:rsid w:val="002A1B19"/>
    <w:rsid w:val="002A5307"/>
    <w:rsid w:val="002E0213"/>
    <w:rsid w:val="002E4FCF"/>
    <w:rsid w:val="002F254F"/>
    <w:rsid w:val="0030626E"/>
    <w:rsid w:val="00307A38"/>
    <w:rsid w:val="00311C4C"/>
    <w:rsid w:val="00314041"/>
    <w:rsid w:val="00332CFD"/>
    <w:rsid w:val="0034050E"/>
    <w:rsid w:val="00351BEB"/>
    <w:rsid w:val="00354059"/>
    <w:rsid w:val="00367900"/>
    <w:rsid w:val="00394DCB"/>
    <w:rsid w:val="00395BA0"/>
    <w:rsid w:val="003A0707"/>
    <w:rsid w:val="003A6737"/>
    <w:rsid w:val="003B2A9C"/>
    <w:rsid w:val="003B6083"/>
    <w:rsid w:val="003D5C5D"/>
    <w:rsid w:val="003D76F1"/>
    <w:rsid w:val="003F6697"/>
    <w:rsid w:val="0040332B"/>
    <w:rsid w:val="0040549F"/>
    <w:rsid w:val="00407D08"/>
    <w:rsid w:val="00410551"/>
    <w:rsid w:val="004110BE"/>
    <w:rsid w:val="00413C4F"/>
    <w:rsid w:val="00421413"/>
    <w:rsid w:val="00422A99"/>
    <w:rsid w:val="0043143D"/>
    <w:rsid w:val="00435A13"/>
    <w:rsid w:val="0044084D"/>
    <w:rsid w:val="00446862"/>
    <w:rsid w:val="004514DD"/>
    <w:rsid w:val="0045224D"/>
    <w:rsid w:val="00452C64"/>
    <w:rsid w:val="004A1B04"/>
    <w:rsid w:val="004A3512"/>
    <w:rsid w:val="004A7134"/>
    <w:rsid w:val="004C1391"/>
    <w:rsid w:val="004D0BD6"/>
    <w:rsid w:val="004E0DED"/>
    <w:rsid w:val="004E22F7"/>
    <w:rsid w:val="00500566"/>
    <w:rsid w:val="0050252A"/>
    <w:rsid w:val="00522C24"/>
    <w:rsid w:val="00524563"/>
    <w:rsid w:val="00546204"/>
    <w:rsid w:val="00551E24"/>
    <w:rsid w:val="00557534"/>
    <w:rsid w:val="00560A92"/>
    <w:rsid w:val="00561195"/>
    <w:rsid w:val="0056160C"/>
    <w:rsid w:val="00564569"/>
    <w:rsid w:val="00566D45"/>
    <w:rsid w:val="00577854"/>
    <w:rsid w:val="00581916"/>
    <w:rsid w:val="005927C1"/>
    <w:rsid w:val="00594CCA"/>
    <w:rsid w:val="005A424E"/>
    <w:rsid w:val="005A4EDE"/>
    <w:rsid w:val="005B5CE1"/>
    <w:rsid w:val="005B7641"/>
    <w:rsid w:val="005C03D2"/>
    <w:rsid w:val="005C4C6F"/>
    <w:rsid w:val="005D3912"/>
    <w:rsid w:val="005D7149"/>
    <w:rsid w:val="005E3AED"/>
    <w:rsid w:val="005E45BB"/>
    <w:rsid w:val="005F137D"/>
    <w:rsid w:val="0060241F"/>
    <w:rsid w:val="00602834"/>
    <w:rsid w:val="00615959"/>
    <w:rsid w:val="00647485"/>
    <w:rsid w:val="00667321"/>
    <w:rsid w:val="00680609"/>
    <w:rsid w:val="0069277C"/>
    <w:rsid w:val="006A6B1A"/>
    <w:rsid w:val="006A718A"/>
    <w:rsid w:val="006B1067"/>
    <w:rsid w:val="006B6CA6"/>
    <w:rsid w:val="006D5068"/>
    <w:rsid w:val="006E16BD"/>
    <w:rsid w:val="006E41B7"/>
    <w:rsid w:val="006F3BB9"/>
    <w:rsid w:val="006F72D7"/>
    <w:rsid w:val="00701C7F"/>
    <w:rsid w:val="007056E1"/>
    <w:rsid w:val="0070684C"/>
    <w:rsid w:val="00713327"/>
    <w:rsid w:val="0072130F"/>
    <w:rsid w:val="007216E6"/>
    <w:rsid w:val="0075695A"/>
    <w:rsid w:val="0076054B"/>
    <w:rsid w:val="00783B2D"/>
    <w:rsid w:val="00793A3C"/>
    <w:rsid w:val="0079776E"/>
    <w:rsid w:val="007A1DE8"/>
    <w:rsid w:val="007B30AC"/>
    <w:rsid w:val="007C091C"/>
    <w:rsid w:val="007D2BF1"/>
    <w:rsid w:val="007D54FC"/>
    <w:rsid w:val="007E420B"/>
    <w:rsid w:val="007F192F"/>
    <w:rsid w:val="007F2C60"/>
    <w:rsid w:val="007F55B0"/>
    <w:rsid w:val="008035B8"/>
    <w:rsid w:val="008145F3"/>
    <w:rsid w:val="00816877"/>
    <w:rsid w:val="008207A9"/>
    <w:rsid w:val="0083067B"/>
    <w:rsid w:val="00835858"/>
    <w:rsid w:val="0084526F"/>
    <w:rsid w:val="0084562D"/>
    <w:rsid w:val="008630E9"/>
    <w:rsid w:val="00883C30"/>
    <w:rsid w:val="008910A2"/>
    <w:rsid w:val="008919F2"/>
    <w:rsid w:val="0089276C"/>
    <w:rsid w:val="00892EA2"/>
    <w:rsid w:val="008C7D1C"/>
    <w:rsid w:val="008D4634"/>
    <w:rsid w:val="008F0B50"/>
    <w:rsid w:val="008F2B0F"/>
    <w:rsid w:val="009001DD"/>
    <w:rsid w:val="0091786B"/>
    <w:rsid w:val="00920F7C"/>
    <w:rsid w:val="00930738"/>
    <w:rsid w:val="00932CDE"/>
    <w:rsid w:val="009370A4"/>
    <w:rsid w:val="00960CE1"/>
    <w:rsid w:val="009709A8"/>
    <w:rsid w:val="0097230E"/>
    <w:rsid w:val="00976F7E"/>
    <w:rsid w:val="009B3B1F"/>
    <w:rsid w:val="009D0CB2"/>
    <w:rsid w:val="009D2925"/>
    <w:rsid w:val="009E7F4A"/>
    <w:rsid w:val="009F0BA3"/>
    <w:rsid w:val="00A10E66"/>
    <w:rsid w:val="00A1244E"/>
    <w:rsid w:val="00A14D83"/>
    <w:rsid w:val="00A215CA"/>
    <w:rsid w:val="00A26AF8"/>
    <w:rsid w:val="00A30E3E"/>
    <w:rsid w:val="00A4713B"/>
    <w:rsid w:val="00A53CB0"/>
    <w:rsid w:val="00A820FF"/>
    <w:rsid w:val="00A9020A"/>
    <w:rsid w:val="00A91ECD"/>
    <w:rsid w:val="00AA6764"/>
    <w:rsid w:val="00AB093D"/>
    <w:rsid w:val="00AC461F"/>
    <w:rsid w:val="00AC6E17"/>
    <w:rsid w:val="00AD2EA7"/>
    <w:rsid w:val="00AE296E"/>
    <w:rsid w:val="00AE38D9"/>
    <w:rsid w:val="00AE7DDE"/>
    <w:rsid w:val="00AF43E9"/>
    <w:rsid w:val="00B12336"/>
    <w:rsid w:val="00B133FA"/>
    <w:rsid w:val="00B16072"/>
    <w:rsid w:val="00B1684E"/>
    <w:rsid w:val="00B214DD"/>
    <w:rsid w:val="00B33ECF"/>
    <w:rsid w:val="00B4220B"/>
    <w:rsid w:val="00B50B8A"/>
    <w:rsid w:val="00B51BBE"/>
    <w:rsid w:val="00B5514E"/>
    <w:rsid w:val="00B66CF1"/>
    <w:rsid w:val="00B81632"/>
    <w:rsid w:val="00BA4D1C"/>
    <w:rsid w:val="00BB3D09"/>
    <w:rsid w:val="00BB56A7"/>
    <w:rsid w:val="00BB61D0"/>
    <w:rsid w:val="00BB6266"/>
    <w:rsid w:val="00BC1A62"/>
    <w:rsid w:val="00BC2092"/>
    <w:rsid w:val="00BC6E09"/>
    <w:rsid w:val="00BD078E"/>
    <w:rsid w:val="00BD3A1B"/>
    <w:rsid w:val="00BD3CCF"/>
    <w:rsid w:val="00BD75F4"/>
    <w:rsid w:val="00BF06EC"/>
    <w:rsid w:val="00BF4D7C"/>
    <w:rsid w:val="00C04DAE"/>
    <w:rsid w:val="00C110FE"/>
    <w:rsid w:val="00C24F66"/>
    <w:rsid w:val="00C27B07"/>
    <w:rsid w:val="00C324B2"/>
    <w:rsid w:val="00C33E15"/>
    <w:rsid w:val="00C41FC5"/>
    <w:rsid w:val="00C43709"/>
    <w:rsid w:val="00C44658"/>
    <w:rsid w:val="00C4523D"/>
    <w:rsid w:val="00C804C1"/>
    <w:rsid w:val="00C83346"/>
    <w:rsid w:val="00C90E39"/>
    <w:rsid w:val="00CA4EF8"/>
    <w:rsid w:val="00CA583B"/>
    <w:rsid w:val="00CA5F0B"/>
    <w:rsid w:val="00CD367C"/>
    <w:rsid w:val="00CD3A9E"/>
    <w:rsid w:val="00CE226D"/>
    <w:rsid w:val="00CF2B77"/>
    <w:rsid w:val="00CF2EE0"/>
    <w:rsid w:val="00CF4303"/>
    <w:rsid w:val="00D0356D"/>
    <w:rsid w:val="00D06001"/>
    <w:rsid w:val="00D070E5"/>
    <w:rsid w:val="00D079F5"/>
    <w:rsid w:val="00D23BFE"/>
    <w:rsid w:val="00D40650"/>
    <w:rsid w:val="00D40777"/>
    <w:rsid w:val="00D559F8"/>
    <w:rsid w:val="00D55E5C"/>
    <w:rsid w:val="00D56546"/>
    <w:rsid w:val="00D63373"/>
    <w:rsid w:val="00D6750B"/>
    <w:rsid w:val="00D7009F"/>
    <w:rsid w:val="00D81C07"/>
    <w:rsid w:val="00D8202D"/>
    <w:rsid w:val="00D82747"/>
    <w:rsid w:val="00DA0937"/>
    <w:rsid w:val="00DB573E"/>
    <w:rsid w:val="00DD0C08"/>
    <w:rsid w:val="00DE2D4F"/>
    <w:rsid w:val="00DF44DF"/>
    <w:rsid w:val="00E023F6"/>
    <w:rsid w:val="00E03DBB"/>
    <w:rsid w:val="00E2546F"/>
    <w:rsid w:val="00E32DF7"/>
    <w:rsid w:val="00E4608B"/>
    <w:rsid w:val="00E5275A"/>
    <w:rsid w:val="00E576CA"/>
    <w:rsid w:val="00E6194D"/>
    <w:rsid w:val="00E659CF"/>
    <w:rsid w:val="00E80102"/>
    <w:rsid w:val="00E80284"/>
    <w:rsid w:val="00E92F3F"/>
    <w:rsid w:val="00EA2DD8"/>
    <w:rsid w:val="00EA66DB"/>
    <w:rsid w:val="00EC08D2"/>
    <w:rsid w:val="00EC4387"/>
    <w:rsid w:val="00EC6058"/>
    <w:rsid w:val="00ED7B33"/>
    <w:rsid w:val="00EE4FCE"/>
    <w:rsid w:val="00F122D1"/>
    <w:rsid w:val="00F17C1A"/>
    <w:rsid w:val="00F2153E"/>
    <w:rsid w:val="00F25A4E"/>
    <w:rsid w:val="00F36FBD"/>
    <w:rsid w:val="00F42BD4"/>
    <w:rsid w:val="00F54680"/>
    <w:rsid w:val="00F90B96"/>
    <w:rsid w:val="00F9645B"/>
    <w:rsid w:val="00FB63B2"/>
    <w:rsid w:val="00FC4028"/>
    <w:rsid w:val="00FC5A0E"/>
    <w:rsid w:val="00FD1375"/>
    <w:rsid w:val="00FE39AA"/>
    <w:rsid w:val="00FF0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7FFC00EE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bCs/>
      <w:kern w:val="1"/>
      <w:lang w:eastAsia="zh-CN" w:bidi="hi-IN"/>
    </w:rPr>
  </w:style>
  <w:style w:type="paragraph" w:customStyle="1" w:styleId="Pealkiri1">
    <w:name w:val="Pealkiri1"/>
    <w:autoRedefine/>
    <w:qFormat/>
    <w:rsid w:val="0084562D"/>
    <w:pPr>
      <w:spacing w:after="560"/>
    </w:pPr>
    <w:rPr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2C64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452C64"/>
    <w:rPr>
      <w:sz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E254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546F"/>
    <w:pPr>
      <w:spacing w:line="240" w:lineRule="auto"/>
    </w:pPr>
    <w:rPr>
      <w:rFonts w:cs="Mangal"/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546F"/>
    <w:rPr>
      <w:rFonts w:eastAsia="SimSun" w:cs="Mangal"/>
      <w:kern w:val="1"/>
      <w:szCs w:val="18"/>
      <w:lang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54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546F"/>
    <w:rPr>
      <w:rFonts w:eastAsia="SimSun" w:cs="Mangal"/>
      <w:b/>
      <w:bCs/>
      <w:kern w:val="1"/>
      <w:szCs w:val="18"/>
      <w:lang w:eastAsia="zh-CN" w:bidi="hi-I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56C3F"/>
    <w:pPr>
      <w:spacing w:line="240" w:lineRule="auto"/>
    </w:pPr>
    <w:rPr>
      <w:rFonts w:cs="Mangal"/>
      <w:sz w:val="20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56C3F"/>
    <w:rPr>
      <w:rFonts w:eastAsia="SimSun" w:cs="Mangal"/>
      <w:kern w:val="1"/>
      <w:szCs w:val="18"/>
      <w:lang w:eastAsia="zh-CN" w:bidi="hi-IN"/>
    </w:rPr>
  </w:style>
  <w:style w:type="character" w:styleId="FootnoteReference">
    <w:name w:val="footnote reference"/>
    <w:basedOn w:val="DefaultParagraphFont"/>
    <w:uiPriority w:val="99"/>
    <w:rsid w:val="00156C3F"/>
    <w:rPr>
      <w:rFonts w:cs="Times New Roman"/>
      <w:vertAlign w:val="superscript"/>
    </w:rPr>
  </w:style>
  <w:style w:type="table" w:customStyle="1" w:styleId="TableGrid2">
    <w:name w:val="Table Grid2"/>
    <w:basedOn w:val="TableNormal"/>
    <w:next w:val="TableGrid"/>
    <w:uiPriority w:val="99"/>
    <w:rsid w:val="00156C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156C3F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99"/>
    <w:rsid w:val="002576E6"/>
    <w:pPr>
      <w:ind w:left="454" w:hanging="454"/>
      <w:jc w:val="both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4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76D629-D265-4B28-81FD-7A13BC06B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5</TotalTime>
  <Pages>4</Pages>
  <Words>848</Words>
  <Characters>4836</Characters>
  <Application>Microsoft Office Word</Application>
  <DocSecurity>0</DocSecurity>
  <Lines>40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Liivi Leomar</dc:creator>
  <cp:lastModifiedBy>Aivi Kuivonen</cp:lastModifiedBy>
  <cp:revision>4</cp:revision>
  <cp:lastPrinted>2014-04-02T13:57:00Z</cp:lastPrinted>
  <dcterms:created xsi:type="dcterms:W3CDTF">2020-03-19T11:16:00Z</dcterms:created>
  <dcterms:modified xsi:type="dcterms:W3CDTF">2020-04-09T08:31:00Z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