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67C19B" w14:textId="77777777" w:rsidR="004351B9" w:rsidRDefault="004351B9"/>
    <w:tbl>
      <w:tblPr>
        <w:tblStyle w:val="TableGrid"/>
        <w:tblW w:w="223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750"/>
        <w:gridCol w:w="8591"/>
      </w:tblGrid>
      <w:tr w:rsidR="0070684C" w:rsidRPr="00EB4D01" w14:paraId="7F2A9E2F" w14:textId="77777777" w:rsidTr="00A57EBB">
        <w:tc>
          <w:tcPr>
            <w:tcW w:w="13750" w:type="dxa"/>
          </w:tcPr>
          <w:p w14:paraId="02E4CE3B" w14:textId="77777777" w:rsidR="002E5EE6" w:rsidRDefault="00A57EBB" w:rsidP="00A57EBB">
            <w:pPr>
              <w:widowControl/>
              <w:suppressAutoHyphens w:val="0"/>
              <w:spacing w:line="240" w:lineRule="auto"/>
              <w:jc w:val="right"/>
            </w:pPr>
            <w:r w:rsidRPr="002E5EE6">
              <w:t xml:space="preserve">Lisa 3 </w:t>
            </w:r>
          </w:p>
          <w:p w14:paraId="65596A6E" w14:textId="791789DE" w:rsidR="00A57EBB" w:rsidRPr="002E5EE6" w:rsidRDefault="00601AB1" w:rsidP="00A57EBB">
            <w:pPr>
              <w:widowControl/>
              <w:suppressAutoHyphens w:val="0"/>
              <w:spacing w:line="240" w:lineRule="auto"/>
              <w:jc w:val="right"/>
            </w:pPr>
            <w:r>
              <w:t>T</w:t>
            </w:r>
            <w:r w:rsidR="00A57EBB" w:rsidRPr="002E5EE6">
              <w:t>oetuslepingu juurde</w:t>
            </w:r>
          </w:p>
          <w:p w14:paraId="7F2A9E2A" w14:textId="77777777" w:rsidR="00467AD8" w:rsidRPr="002E5EE6" w:rsidRDefault="00467AD8" w:rsidP="00806F6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8591" w:type="dxa"/>
          </w:tcPr>
          <w:p w14:paraId="7F2A9E2E" w14:textId="664687FE" w:rsidR="0070684C" w:rsidRPr="002E5EE6" w:rsidRDefault="0070684C" w:rsidP="00A57EBB">
            <w:pPr>
              <w:widowControl/>
              <w:suppressAutoHyphens w:val="0"/>
              <w:spacing w:line="240" w:lineRule="auto"/>
              <w:ind w:left="255"/>
              <w:jc w:val="right"/>
              <w:rPr>
                <w:sz w:val="22"/>
                <w:szCs w:val="22"/>
                <w:highlight w:val="yellow"/>
              </w:rPr>
            </w:pPr>
          </w:p>
        </w:tc>
      </w:tr>
    </w:tbl>
    <w:p w14:paraId="0A121FFA" w14:textId="1AD43774" w:rsidR="002D06C8" w:rsidRPr="007862A0" w:rsidRDefault="002D06C8" w:rsidP="004351B9">
      <w:pPr>
        <w:widowControl/>
        <w:suppressAutoHyphens w:val="0"/>
        <w:spacing w:line="240" w:lineRule="auto"/>
        <w:jc w:val="center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DC6E360" wp14:editId="5439E65E">
            <wp:extent cx="981075" cy="63730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3580" cy="6389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8351A">
        <w:rPr>
          <w:rFonts w:eastAsia="Times New Roman"/>
          <w:kern w:val="0"/>
          <w:lang w:eastAsia="en-US" w:bidi="ar-SA"/>
        </w:rPr>
        <w:t xml:space="preserve">      </w:t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34AE2E64" wp14:editId="27A8D89D">
            <wp:extent cx="1857375" cy="743552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2610" cy="74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4617CE1" w14:textId="77777777" w:rsidR="002D06C8" w:rsidRPr="007862A0" w:rsidRDefault="002D06C8" w:rsidP="002D06C8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37122DE4" w14:textId="77777777" w:rsidR="002D06C8" w:rsidRDefault="002D06C8" w:rsidP="002D06C8">
      <w:pPr>
        <w:jc w:val="center"/>
        <w:rPr>
          <w:b/>
        </w:rPr>
      </w:pPr>
      <w:proofErr w:type="spellStart"/>
      <w:r>
        <w:rPr>
          <w:b/>
        </w:rPr>
        <w:t>Sisejulgeolekufond</w:t>
      </w:r>
      <w:proofErr w:type="spellEnd"/>
    </w:p>
    <w:p w14:paraId="4F774DC8" w14:textId="77777777" w:rsidR="002D06C8" w:rsidRDefault="002D06C8" w:rsidP="002D06C8">
      <w:pPr>
        <w:jc w:val="center"/>
        <w:rPr>
          <w:b/>
        </w:rPr>
      </w:pPr>
    </w:p>
    <w:p w14:paraId="2EEFD636" w14:textId="5234EA3F" w:rsidR="002D06C8" w:rsidRDefault="002D06C8" w:rsidP="002D06C8">
      <w:pPr>
        <w:jc w:val="center"/>
        <w:rPr>
          <w:b/>
        </w:rPr>
      </w:pPr>
      <w:r>
        <w:rPr>
          <w:b/>
        </w:rPr>
        <w:t>TEGEVUSARUANNE</w:t>
      </w:r>
    </w:p>
    <w:p w14:paraId="530B4DC6" w14:textId="77777777" w:rsidR="00A57EBB" w:rsidRDefault="00A57EBB" w:rsidP="002D06C8">
      <w:pPr>
        <w:jc w:val="center"/>
        <w:rPr>
          <w:b/>
        </w:rPr>
      </w:pPr>
    </w:p>
    <w:tbl>
      <w:tblPr>
        <w:tblW w:w="144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9781"/>
      </w:tblGrid>
      <w:tr w:rsidR="004E2D64" w:rsidRPr="002B6780" w14:paraId="6FEA4A31" w14:textId="77777777" w:rsidTr="004E2D64">
        <w:tc>
          <w:tcPr>
            <w:tcW w:w="4678" w:type="dxa"/>
            <w:shd w:val="clear" w:color="auto" w:fill="E0E0E0"/>
            <w:hideMark/>
          </w:tcPr>
          <w:p w14:paraId="30CD673A" w14:textId="77777777" w:rsidR="004E2D64" w:rsidRPr="002B6780" w:rsidRDefault="004E2D64" w:rsidP="00575664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52FDDBE9" w14:textId="08F20248" w:rsidR="004E2D64" w:rsidRPr="00156C3F" w:rsidRDefault="00756D0E" w:rsidP="00575664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Maksu- ja Tolliamet</w:t>
            </w:r>
          </w:p>
        </w:tc>
      </w:tr>
      <w:tr w:rsidR="004E2D64" w:rsidRPr="002B6780" w14:paraId="1D3CA39F" w14:textId="77777777" w:rsidTr="004E2D64">
        <w:tc>
          <w:tcPr>
            <w:tcW w:w="4678" w:type="dxa"/>
            <w:shd w:val="clear" w:color="auto" w:fill="E0E0E0"/>
            <w:hideMark/>
          </w:tcPr>
          <w:p w14:paraId="0A2D1DC2" w14:textId="77777777" w:rsidR="004E2D64" w:rsidRPr="002B6780" w:rsidRDefault="004E2D64" w:rsidP="00575664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FDB5AF0" w14:textId="05080CE4" w:rsidR="004E2D64" w:rsidRPr="00756D0E" w:rsidRDefault="00756D0E" w:rsidP="00575664">
            <w:pPr>
              <w:spacing w:line="276" w:lineRule="auto"/>
              <w:rPr>
                <w:b/>
                <w:i/>
              </w:rPr>
            </w:pPr>
            <w:r w:rsidRPr="00756D0E">
              <w:rPr>
                <w:rFonts w:eastAsia="Times New Roman"/>
                <w:b/>
                <w:i/>
                <w:color w:val="000000" w:themeColor="text1"/>
              </w:rPr>
              <w:t>Maksu-ja Tolliameti ametnike piirikontrollialane täienduskoolitus IV</w:t>
            </w:r>
          </w:p>
        </w:tc>
      </w:tr>
      <w:tr w:rsidR="004E2D64" w:rsidRPr="002B6780" w14:paraId="78B75EB8" w14:textId="77777777" w:rsidTr="004E2D64">
        <w:trPr>
          <w:trHeight w:val="108"/>
        </w:trPr>
        <w:tc>
          <w:tcPr>
            <w:tcW w:w="4678" w:type="dxa"/>
            <w:shd w:val="clear" w:color="auto" w:fill="E0E0E0"/>
            <w:hideMark/>
          </w:tcPr>
          <w:p w14:paraId="3A5DDD1C" w14:textId="77777777" w:rsidR="004E2D64" w:rsidRPr="002B6780" w:rsidRDefault="004E2D64" w:rsidP="00575664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3DF8468D" w14:textId="19788489" w:rsidR="004E2D64" w:rsidRPr="00156C3F" w:rsidRDefault="00756D0E" w:rsidP="00575664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ISFB-35</w:t>
            </w:r>
          </w:p>
        </w:tc>
      </w:tr>
      <w:tr w:rsidR="004E2D64" w:rsidRPr="002B6780" w14:paraId="0CE38CEF" w14:textId="77777777" w:rsidTr="004E2D64">
        <w:trPr>
          <w:trHeight w:val="108"/>
        </w:trPr>
        <w:tc>
          <w:tcPr>
            <w:tcW w:w="4678" w:type="dxa"/>
            <w:shd w:val="clear" w:color="auto" w:fill="E0E0E0"/>
          </w:tcPr>
          <w:p w14:paraId="2DB9AE55" w14:textId="77777777" w:rsidR="004E2D64" w:rsidRDefault="004E2D64" w:rsidP="00575664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4761C586" w14:textId="25054772" w:rsidR="004E2D64" w:rsidRPr="00156C3F" w:rsidRDefault="00756D0E" w:rsidP="00575664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01.08.2019-29.05.2020</w:t>
            </w:r>
          </w:p>
        </w:tc>
      </w:tr>
      <w:tr w:rsidR="004E2D64" w:rsidRPr="002B6780" w14:paraId="6596C0F2" w14:textId="77777777" w:rsidTr="00756D0E">
        <w:tblPrEx>
          <w:tblLook w:val="0000" w:firstRow="0" w:lastRow="0" w:firstColumn="0" w:lastColumn="0" w:noHBand="0" w:noVBand="0"/>
        </w:tblPrEx>
        <w:trPr>
          <w:trHeight w:val="1037"/>
        </w:trPr>
        <w:tc>
          <w:tcPr>
            <w:tcW w:w="4678" w:type="dxa"/>
            <w:shd w:val="clear" w:color="auto" w:fill="E0E0E0"/>
            <w:vAlign w:val="center"/>
          </w:tcPr>
          <w:p w14:paraId="10A26BD8" w14:textId="77777777" w:rsidR="004E2D64" w:rsidRPr="002B6780" w:rsidRDefault="004E2D64" w:rsidP="00575664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420FE7BA" w14:textId="77777777" w:rsidR="004E2D64" w:rsidRPr="002B6780" w:rsidRDefault="004E2D64" w:rsidP="00575664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7739B57D" w14:textId="77777777" w:rsidR="004E2D64" w:rsidRDefault="00601AB1" w:rsidP="00575664">
            <w:pPr>
              <w:spacing w:line="240" w:lineRule="auto"/>
            </w:pPr>
            <w:sdt>
              <w:sdtPr>
                <w:id w:val="179656478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2D64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4E2D64">
              <w:t xml:space="preserve"> </w:t>
            </w:r>
            <w:proofErr w:type="spellStart"/>
            <w:r w:rsidR="004E2D64">
              <w:t>Välispiiride</w:t>
            </w:r>
            <w:proofErr w:type="spellEnd"/>
            <w:r w:rsidR="004E2D64">
              <w:t xml:space="preserve"> ja viisade rahastamisvahend</w:t>
            </w:r>
          </w:p>
          <w:p w14:paraId="7BF48454" w14:textId="77777777" w:rsidR="004E2D64" w:rsidRPr="00725F69" w:rsidRDefault="004E2D64" w:rsidP="00575664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59E5F28C" w14:textId="141219B1" w:rsidR="004E2D64" w:rsidRPr="00756D0E" w:rsidRDefault="004E2D64" w:rsidP="00575664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336437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☒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</w:tc>
      </w:tr>
    </w:tbl>
    <w:p w14:paraId="6D2C7554" w14:textId="0B8A4A01" w:rsidR="004E2D64" w:rsidRDefault="004E2D64" w:rsidP="002D06C8">
      <w:pPr>
        <w:rPr>
          <w:b/>
        </w:rPr>
      </w:pPr>
    </w:p>
    <w:p w14:paraId="340EAC49" w14:textId="77777777" w:rsidR="002D06C8" w:rsidRDefault="002D06C8" w:rsidP="002D06C8">
      <w:pPr>
        <w:rPr>
          <w:b/>
        </w:rPr>
      </w:pPr>
      <w:r>
        <w:rPr>
          <w:b/>
        </w:rPr>
        <w:t xml:space="preserve">1. Projekti aruandlusperioodil </w:t>
      </w:r>
      <w:proofErr w:type="spellStart"/>
      <w:r>
        <w:rPr>
          <w:b/>
        </w:rPr>
        <w:t>elluviidud</w:t>
      </w:r>
      <w:proofErr w:type="spellEnd"/>
      <w:r>
        <w:rPr>
          <w:b/>
        </w:rPr>
        <w:t xml:space="preserve"> tegevused </w:t>
      </w:r>
      <w:r w:rsidRPr="00813EC7">
        <w:rPr>
          <w:b/>
          <w:i/>
          <w:sz w:val="20"/>
          <w:szCs w:val="20"/>
        </w:rPr>
        <w:t>(</w:t>
      </w:r>
      <w:r>
        <w:rPr>
          <w:b/>
          <w:i/>
          <w:sz w:val="20"/>
          <w:szCs w:val="20"/>
        </w:rPr>
        <w:t>Eristada</w:t>
      </w:r>
      <w:r w:rsidRPr="00813EC7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 xml:space="preserve">projekti </w:t>
      </w:r>
      <w:r w:rsidRPr="00813EC7">
        <w:rPr>
          <w:b/>
          <w:i/>
          <w:sz w:val="20"/>
          <w:szCs w:val="20"/>
        </w:rPr>
        <w:t>aruandlusperioodid</w:t>
      </w:r>
      <w:r>
        <w:rPr>
          <w:b/>
          <w:i/>
          <w:sz w:val="20"/>
          <w:szCs w:val="20"/>
        </w:rPr>
        <w:t>, kui kohaldub</w:t>
      </w:r>
      <w:r w:rsidRPr="00813EC7">
        <w:rPr>
          <w:b/>
          <w:i/>
          <w:sz w:val="20"/>
          <w:szCs w:val="20"/>
        </w:rPr>
        <w:t>)</w:t>
      </w: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4386"/>
        <w:gridCol w:w="4111"/>
        <w:gridCol w:w="4678"/>
      </w:tblGrid>
      <w:tr w:rsidR="004E2D64" w:rsidRPr="004E2D64" w14:paraId="70F4435A" w14:textId="0B35C081" w:rsidTr="00756D0E">
        <w:trPr>
          <w:trHeight w:val="270"/>
        </w:trPr>
        <w:tc>
          <w:tcPr>
            <w:tcW w:w="1284" w:type="dxa"/>
            <w:shd w:val="clear" w:color="auto" w:fill="E0E0E0"/>
          </w:tcPr>
          <w:p w14:paraId="43C8303E" w14:textId="77777777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Kavandatud kuu ja aasta</w:t>
            </w:r>
          </w:p>
        </w:tc>
        <w:tc>
          <w:tcPr>
            <w:tcW w:w="4386" w:type="dxa"/>
            <w:shd w:val="clear" w:color="auto" w:fill="E0E0E0"/>
          </w:tcPr>
          <w:p w14:paraId="71EF8EAA" w14:textId="77777777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</w:t>
            </w:r>
          </w:p>
        </w:tc>
        <w:tc>
          <w:tcPr>
            <w:tcW w:w="4111" w:type="dxa"/>
            <w:shd w:val="clear" w:color="auto" w:fill="E0E0E0"/>
          </w:tcPr>
          <w:p w14:paraId="0E410F4A" w14:textId="77777777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E2D64">
              <w:rPr>
                <w:b/>
                <w:sz w:val="20"/>
              </w:rPr>
              <w:t>Tegevuse planeeritud tulemus</w:t>
            </w:r>
          </w:p>
        </w:tc>
        <w:tc>
          <w:tcPr>
            <w:tcW w:w="4678" w:type="dxa"/>
            <w:shd w:val="clear" w:color="auto" w:fill="E0E0E0"/>
          </w:tcPr>
          <w:p w14:paraId="16AD41D2" w14:textId="77777777" w:rsidR="004E2D64" w:rsidRPr="00414A5D" w:rsidRDefault="004E2D64" w:rsidP="004E2D64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tegelik tulemus</w:t>
            </w:r>
            <w:r>
              <w:rPr>
                <w:b/>
                <w:sz w:val="20"/>
              </w:rPr>
              <w:t xml:space="preserve"> ja läbiviimise aeg</w:t>
            </w:r>
          </w:p>
          <w:p w14:paraId="2826CFE9" w14:textId="0FC2CFF6" w:rsidR="004E2D64" w:rsidRPr="004E2D64" w:rsidRDefault="004E2D64" w:rsidP="004E2D64">
            <w:pPr>
              <w:spacing w:line="240" w:lineRule="auto"/>
              <w:rPr>
                <w:b/>
                <w:sz w:val="20"/>
              </w:rPr>
            </w:pPr>
            <w:r w:rsidRPr="00414A5D">
              <w:rPr>
                <w:b/>
                <w:i/>
                <w:sz w:val="20"/>
              </w:rPr>
              <w:t>(</w:t>
            </w:r>
            <w:r w:rsidRPr="00A34462">
              <w:rPr>
                <w:i/>
                <w:sz w:val="20"/>
              </w:rPr>
              <w:t>lühidalt</w:t>
            </w:r>
            <w:r>
              <w:rPr>
                <w:b/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konkreets</w:t>
            </w:r>
            <w:r>
              <w:rPr>
                <w:i/>
                <w:sz w:val="20"/>
              </w:rPr>
              <w:t>etes ja mõõdetavates terminites</w:t>
            </w:r>
            <w:r w:rsidRPr="006D08E7">
              <w:rPr>
                <w:i/>
                <w:sz w:val="20"/>
              </w:rPr>
              <w:t>:</w:t>
            </w:r>
            <w:r>
              <w:rPr>
                <w:i/>
                <w:sz w:val="20"/>
              </w:rPr>
              <w:t xml:space="preserve"> </w:t>
            </w:r>
            <w:r w:rsidRPr="006D08E7">
              <w:rPr>
                <w:i/>
                <w:sz w:val="20"/>
              </w:rPr>
              <w:t>kvantiteet (kui palju?), kvaliteet (kui hästi?), sihtgrupid (</w:t>
            </w:r>
            <w:r>
              <w:rPr>
                <w:i/>
                <w:sz w:val="20"/>
              </w:rPr>
              <w:t>kes/</w:t>
            </w:r>
            <w:r w:rsidRPr="006D08E7">
              <w:rPr>
                <w:i/>
                <w:sz w:val="20"/>
              </w:rPr>
              <w:t>kellele?), asukoht (kus?), aeg (millal?)</w:t>
            </w:r>
            <w:r>
              <w:rPr>
                <w:i/>
                <w:sz w:val="20"/>
              </w:rPr>
              <w:t xml:space="preserve"> jne</w:t>
            </w:r>
            <w:r w:rsidRPr="00414A5D">
              <w:rPr>
                <w:b/>
                <w:i/>
                <w:sz w:val="20"/>
              </w:rPr>
              <w:t>)</w:t>
            </w:r>
          </w:p>
        </w:tc>
      </w:tr>
      <w:tr w:rsidR="004E2D64" w:rsidRPr="004E2D64" w14:paraId="48922A8D" w14:textId="7402D636" w:rsidTr="00756D0E">
        <w:trPr>
          <w:trHeight w:val="270"/>
        </w:trPr>
        <w:tc>
          <w:tcPr>
            <w:tcW w:w="1284" w:type="dxa"/>
          </w:tcPr>
          <w:p w14:paraId="65C8B9BF" w14:textId="19CF18BB" w:rsidR="004E2D64" w:rsidRPr="004E2D64" w:rsidRDefault="00756D0E" w:rsidP="004E2D64">
            <w:pPr>
              <w:widowControl/>
              <w:suppressAutoHyphens w:val="0"/>
              <w:spacing w:line="240" w:lineRule="auto"/>
            </w:pPr>
            <w:r>
              <w:t>08.-09</w:t>
            </w:r>
            <w:r w:rsidRPr="00FD6E9E">
              <w:t>.2019</w:t>
            </w:r>
          </w:p>
        </w:tc>
        <w:tc>
          <w:tcPr>
            <w:tcW w:w="4386" w:type="dxa"/>
          </w:tcPr>
          <w:p w14:paraId="039DDC1A" w14:textId="675D7B84" w:rsidR="004E2D64" w:rsidRPr="004E2D64" w:rsidRDefault="00756D0E" w:rsidP="00756D0E">
            <w:pPr>
              <w:spacing w:line="240" w:lineRule="auto"/>
            </w:pPr>
            <w:r>
              <w:t>Koolituslepingu sõlmimine</w:t>
            </w:r>
          </w:p>
        </w:tc>
        <w:tc>
          <w:tcPr>
            <w:tcW w:w="4111" w:type="dxa"/>
          </w:tcPr>
          <w:p w14:paraId="17984B6C" w14:textId="0C4AA57E" w:rsidR="004E2D64" w:rsidRPr="004E2D64" w:rsidRDefault="00756D0E" w:rsidP="004E2D64">
            <w:pPr>
              <w:spacing w:line="240" w:lineRule="auto"/>
            </w:pPr>
            <w:r>
              <w:t>Koolitusleping on sõlmitud</w:t>
            </w:r>
          </w:p>
        </w:tc>
        <w:tc>
          <w:tcPr>
            <w:tcW w:w="4678" w:type="dxa"/>
          </w:tcPr>
          <w:p w14:paraId="2BE0DB24" w14:textId="77777777" w:rsidR="004E2D64" w:rsidRPr="004E2D64" w:rsidRDefault="004E2D64" w:rsidP="004E2D64"/>
        </w:tc>
      </w:tr>
      <w:tr w:rsidR="004E2D64" w:rsidRPr="004E2D64" w14:paraId="008DD044" w14:textId="6C43C1ED" w:rsidTr="00756D0E">
        <w:trPr>
          <w:trHeight w:val="270"/>
        </w:trPr>
        <w:tc>
          <w:tcPr>
            <w:tcW w:w="1284" w:type="dxa"/>
          </w:tcPr>
          <w:p w14:paraId="418D0C15" w14:textId="153C1293" w:rsidR="004E2D64" w:rsidRPr="00756D0E" w:rsidRDefault="00756D0E" w:rsidP="004E2D64">
            <w:pPr>
              <w:widowControl/>
              <w:suppressAutoHyphens w:val="0"/>
              <w:spacing w:line="240" w:lineRule="auto"/>
            </w:pPr>
            <w:r>
              <w:t>09.2019-05.2020</w:t>
            </w:r>
          </w:p>
        </w:tc>
        <w:tc>
          <w:tcPr>
            <w:tcW w:w="4386" w:type="dxa"/>
          </w:tcPr>
          <w:p w14:paraId="5C3DA975" w14:textId="5682D515" w:rsidR="004E2D64" w:rsidRPr="004E2D64" w:rsidRDefault="00756D0E" w:rsidP="00756D0E">
            <w:pPr>
              <w:spacing w:line="240" w:lineRule="auto"/>
              <w:rPr>
                <w:b/>
              </w:rPr>
            </w:pPr>
            <w:r>
              <w:t>Väljaõppe korraldamine</w:t>
            </w:r>
          </w:p>
        </w:tc>
        <w:tc>
          <w:tcPr>
            <w:tcW w:w="4111" w:type="dxa"/>
          </w:tcPr>
          <w:p w14:paraId="449AC53F" w14:textId="19710F29" w:rsidR="004E2D64" w:rsidRPr="004E2D64" w:rsidRDefault="00756D0E" w:rsidP="004E2D64">
            <w:pPr>
              <w:spacing w:line="240" w:lineRule="auto"/>
            </w:pPr>
            <w:r>
              <w:t>Väljaõpe on õppekava alusel korraldatud ja läbi viidud</w:t>
            </w:r>
          </w:p>
        </w:tc>
        <w:tc>
          <w:tcPr>
            <w:tcW w:w="4678" w:type="dxa"/>
          </w:tcPr>
          <w:p w14:paraId="7E7396BB" w14:textId="77777777" w:rsidR="004E2D64" w:rsidRPr="004E2D64" w:rsidRDefault="004E2D64" w:rsidP="004E2D64">
            <w:pPr>
              <w:spacing w:line="240" w:lineRule="auto"/>
            </w:pPr>
          </w:p>
        </w:tc>
      </w:tr>
      <w:tr w:rsidR="004E2D64" w:rsidRPr="004E2D64" w14:paraId="437044C9" w14:textId="336A8B08" w:rsidTr="00756D0E">
        <w:trPr>
          <w:trHeight w:val="270"/>
        </w:trPr>
        <w:tc>
          <w:tcPr>
            <w:tcW w:w="1284" w:type="dxa"/>
          </w:tcPr>
          <w:p w14:paraId="5B7B7407" w14:textId="23E94E5D" w:rsidR="004E2D64" w:rsidRPr="004E2D64" w:rsidRDefault="00756D0E" w:rsidP="004E2D64">
            <w:pPr>
              <w:widowControl/>
              <w:suppressAutoHyphens w:val="0"/>
              <w:spacing w:line="240" w:lineRule="auto"/>
            </w:pPr>
            <w:r>
              <w:t>05.2020</w:t>
            </w:r>
          </w:p>
        </w:tc>
        <w:tc>
          <w:tcPr>
            <w:tcW w:w="4386" w:type="dxa"/>
          </w:tcPr>
          <w:p w14:paraId="5B5DB746" w14:textId="77777777" w:rsidR="004E2D64" w:rsidRDefault="00756D0E" w:rsidP="00756D0E">
            <w:pPr>
              <w:spacing w:line="240" w:lineRule="auto"/>
            </w:pPr>
            <w:r>
              <w:t>Lepingujärgsete maksete teostamine</w:t>
            </w:r>
          </w:p>
          <w:p w14:paraId="064DF2AD" w14:textId="43958D62" w:rsidR="00756D0E" w:rsidRPr="004E2D64" w:rsidRDefault="00756D0E" w:rsidP="00756D0E">
            <w:pPr>
              <w:spacing w:line="240" w:lineRule="auto"/>
            </w:pPr>
          </w:p>
        </w:tc>
        <w:tc>
          <w:tcPr>
            <w:tcW w:w="4111" w:type="dxa"/>
          </w:tcPr>
          <w:p w14:paraId="77639C4E" w14:textId="30993D59" w:rsidR="004E2D64" w:rsidRPr="004E2D64" w:rsidRDefault="00756D0E" w:rsidP="004E2D64">
            <w:pPr>
              <w:spacing w:line="240" w:lineRule="auto"/>
            </w:pPr>
            <w:r>
              <w:t>Lepingujärgsed maksed on teostatud</w:t>
            </w:r>
          </w:p>
        </w:tc>
        <w:tc>
          <w:tcPr>
            <w:tcW w:w="4678" w:type="dxa"/>
          </w:tcPr>
          <w:p w14:paraId="19647891" w14:textId="77777777" w:rsidR="004E2D64" w:rsidRPr="004E2D64" w:rsidRDefault="004E2D64" w:rsidP="004E2D64">
            <w:pPr>
              <w:spacing w:line="240" w:lineRule="auto"/>
            </w:pPr>
          </w:p>
        </w:tc>
      </w:tr>
      <w:tr w:rsidR="004E2D64" w:rsidRPr="004E2D64" w14:paraId="0A3C776E" w14:textId="3E72112B" w:rsidTr="00756D0E">
        <w:trPr>
          <w:trHeight w:val="270"/>
        </w:trPr>
        <w:tc>
          <w:tcPr>
            <w:tcW w:w="1284" w:type="dxa"/>
          </w:tcPr>
          <w:p w14:paraId="450BB4F3" w14:textId="7A816DFB" w:rsidR="004E2D64" w:rsidRPr="004E2D64" w:rsidRDefault="00756D0E" w:rsidP="004E2D64">
            <w:pPr>
              <w:widowControl/>
              <w:suppressAutoHyphens w:val="0"/>
              <w:spacing w:line="240" w:lineRule="auto"/>
            </w:pPr>
            <w:r>
              <w:t>06.2020</w:t>
            </w:r>
          </w:p>
        </w:tc>
        <w:tc>
          <w:tcPr>
            <w:tcW w:w="4386" w:type="dxa"/>
          </w:tcPr>
          <w:p w14:paraId="7BF951DE" w14:textId="248BA08D" w:rsidR="004E2D64" w:rsidRPr="004E2D64" w:rsidRDefault="00756D0E" w:rsidP="004E2D64">
            <w:pPr>
              <w:spacing w:line="240" w:lineRule="auto"/>
            </w:pPr>
            <w:r>
              <w:t>Lõpparuande koostamine ja esitamine</w:t>
            </w:r>
          </w:p>
          <w:p w14:paraId="26C6AE1B" w14:textId="77777777" w:rsidR="004E2D64" w:rsidRPr="004E2D64" w:rsidRDefault="004E2D64" w:rsidP="004E2D64">
            <w:pPr>
              <w:spacing w:line="240" w:lineRule="auto"/>
            </w:pPr>
          </w:p>
        </w:tc>
        <w:tc>
          <w:tcPr>
            <w:tcW w:w="4111" w:type="dxa"/>
          </w:tcPr>
          <w:p w14:paraId="6B0DC49C" w14:textId="654BC6E1" w:rsidR="004E2D64" w:rsidRPr="004E2D64" w:rsidRDefault="00756D0E" w:rsidP="004E2D64">
            <w:pPr>
              <w:spacing w:line="240" w:lineRule="auto"/>
            </w:pPr>
            <w:r>
              <w:t>Lõpparuanne on esitatud</w:t>
            </w:r>
          </w:p>
        </w:tc>
        <w:tc>
          <w:tcPr>
            <w:tcW w:w="4678" w:type="dxa"/>
          </w:tcPr>
          <w:p w14:paraId="390964D4" w14:textId="77777777" w:rsidR="004E2D64" w:rsidRPr="004E2D64" w:rsidRDefault="004E2D64" w:rsidP="004E2D64">
            <w:pPr>
              <w:spacing w:line="240" w:lineRule="auto"/>
            </w:pPr>
          </w:p>
        </w:tc>
      </w:tr>
    </w:tbl>
    <w:p w14:paraId="08078C5B" w14:textId="225F5084" w:rsidR="0003307A" w:rsidRDefault="0003307A" w:rsidP="002D06C8">
      <w:pPr>
        <w:rPr>
          <w:b/>
        </w:rPr>
      </w:pPr>
    </w:p>
    <w:p w14:paraId="32611B5E" w14:textId="76A3A7E9" w:rsidR="002D06C8" w:rsidRDefault="002D06C8" w:rsidP="002D06C8">
      <w:pPr>
        <w:autoSpaceDE w:val="0"/>
        <w:autoSpaceDN w:val="0"/>
        <w:adjustRightInd w:val="0"/>
        <w:rPr>
          <w:b/>
          <w:bCs/>
        </w:rPr>
      </w:pPr>
      <w:r>
        <w:rPr>
          <w:b/>
        </w:rPr>
        <w:t>2</w:t>
      </w:r>
      <w:r w:rsidRPr="002D3FA0">
        <w:rPr>
          <w:b/>
        </w:rPr>
        <w:t xml:space="preserve">. </w:t>
      </w:r>
      <w:proofErr w:type="spellStart"/>
      <w:r>
        <w:rPr>
          <w:b/>
          <w:bCs/>
        </w:rPr>
        <w:t>ISF-i</w:t>
      </w:r>
      <w:proofErr w:type="spellEnd"/>
      <w:r>
        <w:rPr>
          <w:b/>
          <w:bCs/>
        </w:rPr>
        <w:t xml:space="preserve"> ühiste indikaato</w:t>
      </w:r>
      <w:r w:rsidR="00AD100A">
        <w:rPr>
          <w:b/>
          <w:bCs/>
        </w:rPr>
        <w:t>rite täitmine</w:t>
      </w:r>
      <w:r>
        <w:rPr>
          <w:rStyle w:val="FootnoteReference"/>
          <w:b/>
          <w:bCs/>
        </w:rPr>
        <w:footnoteReference w:id="1"/>
      </w:r>
      <w:r>
        <w:rPr>
          <w:b/>
          <w:bCs/>
        </w:rPr>
        <w:t>:</w:t>
      </w:r>
    </w:p>
    <w:p w14:paraId="7BB9ED70" w14:textId="342C8351" w:rsidR="004351B9" w:rsidRDefault="004351B9" w:rsidP="002D06C8">
      <w:pPr>
        <w:autoSpaceDE w:val="0"/>
        <w:autoSpaceDN w:val="0"/>
        <w:adjustRightInd w:val="0"/>
        <w:rPr>
          <w:b/>
          <w:bCs/>
        </w:rPr>
      </w:pPr>
    </w:p>
    <w:tbl>
      <w:tblPr>
        <w:tblStyle w:val="TableGrid2"/>
        <w:tblW w:w="5000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8508"/>
        <w:gridCol w:w="2745"/>
        <w:gridCol w:w="2740"/>
      </w:tblGrid>
      <w:tr w:rsidR="00CA7802" w:rsidRPr="00CA7802" w14:paraId="690D593D" w14:textId="77777777" w:rsidTr="004E2D64">
        <w:tc>
          <w:tcPr>
            <w:tcW w:w="3040" w:type="pct"/>
            <w:shd w:val="clear" w:color="auto" w:fill="D9D9D9" w:themeFill="background1" w:themeFillShade="D9"/>
          </w:tcPr>
          <w:p w14:paraId="089996DF" w14:textId="77777777" w:rsidR="00CA7802" w:rsidRPr="00CA7802" w:rsidRDefault="00CA7802" w:rsidP="00CA7802">
            <w:pPr>
              <w:widowControl/>
              <w:suppressAutoHyphens w:val="0"/>
              <w:spacing w:line="240" w:lineRule="auto"/>
              <w:jc w:val="left"/>
              <w:rPr>
                <w:b/>
                <w:bCs/>
                <w:kern w:val="0"/>
                <w:lang w:eastAsia="en-US" w:bidi="ar-SA"/>
              </w:rPr>
            </w:pPr>
            <w:r w:rsidRPr="00CA7802">
              <w:rPr>
                <w:b/>
                <w:bCs/>
                <w:kern w:val="0"/>
                <w:lang w:eastAsia="en-US" w:bidi="ar-SA"/>
              </w:rPr>
              <w:t>PIIRIHALDUSE TOETAMINE</w:t>
            </w:r>
          </w:p>
        </w:tc>
        <w:tc>
          <w:tcPr>
            <w:tcW w:w="981" w:type="pct"/>
            <w:shd w:val="clear" w:color="auto" w:fill="D9D9D9" w:themeFill="background1" w:themeFillShade="D9"/>
          </w:tcPr>
          <w:p w14:paraId="073DA123" w14:textId="77777777" w:rsidR="00CA7802" w:rsidRPr="00CA7802" w:rsidRDefault="00CA7802" w:rsidP="00CA7802">
            <w:pPr>
              <w:widowControl/>
              <w:suppressAutoHyphens w:val="0"/>
              <w:spacing w:line="240" w:lineRule="auto"/>
              <w:jc w:val="center"/>
              <w:rPr>
                <w:b/>
                <w:bCs/>
                <w:kern w:val="0"/>
                <w:szCs w:val="20"/>
                <w:lang w:eastAsia="en-US" w:bidi="ar-SA"/>
              </w:rPr>
            </w:pPr>
            <w:r w:rsidRPr="00CA7802">
              <w:rPr>
                <w:b/>
                <w:bCs/>
                <w:kern w:val="0"/>
                <w:szCs w:val="20"/>
                <w:lang w:eastAsia="en-US" w:bidi="ar-SA"/>
              </w:rPr>
              <w:t>Taotluses kavandatud sihttase</w:t>
            </w:r>
          </w:p>
        </w:tc>
        <w:tc>
          <w:tcPr>
            <w:tcW w:w="980" w:type="pct"/>
            <w:shd w:val="clear" w:color="auto" w:fill="D9D9D9" w:themeFill="background1" w:themeFillShade="D9"/>
          </w:tcPr>
          <w:p w14:paraId="625B7110" w14:textId="77777777" w:rsidR="00CA7802" w:rsidRPr="00CA7802" w:rsidRDefault="00CA7802" w:rsidP="00CA7802">
            <w:pPr>
              <w:widowControl/>
              <w:suppressAutoHyphens w:val="0"/>
              <w:spacing w:line="240" w:lineRule="auto"/>
              <w:jc w:val="center"/>
              <w:rPr>
                <w:b/>
                <w:bCs/>
                <w:kern w:val="0"/>
                <w:szCs w:val="20"/>
                <w:lang w:eastAsia="en-US" w:bidi="ar-SA"/>
              </w:rPr>
            </w:pPr>
            <w:r w:rsidRPr="00CA7802">
              <w:rPr>
                <w:b/>
                <w:bCs/>
                <w:kern w:val="0"/>
                <w:szCs w:val="20"/>
                <w:lang w:eastAsia="en-US" w:bidi="ar-SA"/>
              </w:rPr>
              <w:t>Tegelik sihttase</w:t>
            </w:r>
          </w:p>
        </w:tc>
      </w:tr>
    </w:tbl>
    <w:tbl>
      <w:tblPr>
        <w:tblStyle w:val="TableGrid11"/>
        <w:tblW w:w="5000" w:type="pct"/>
        <w:tblInd w:w="-572" w:type="dxa"/>
        <w:tblLayout w:type="fixed"/>
        <w:tblLook w:val="04A0" w:firstRow="1" w:lastRow="0" w:firstColumn="1" w:lastColumn="0" w:noHBand="0" w:noVBand="1"/>
      </w:tblPr>
      <w:tblGrid>
        <w:gridCol w:w="5077"/>
        <w:gridCol w:w="3431"/>
        <w:gridCol w:w="2745"/>
        <w:gridCol w:w="2740"/>
      </w:tblGrid>
      <w:tr w:rsidR="00CA7802" w:rsidRPr="00CA7802" w14:paraId="730BD4EC" w14:textId="65982863" w:rsidTr="004E2D64">
        <w:trPr>
          <w:trHeight w:val="429"/>
        </w:trPr>
        <w:tc>
          <w:tcPr>
            <w:tcW w:w="3040" w:type="pct"/>
            <w:gridSpan w:val="2"/>
            <w:shd w:val="clear" w:color="auto" w:fill="FFFFFF" w:themeFill="background1"/>
          </w:tcPr>
          <w:p w14:paraId="40255E9D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 xml:space="preserve">Rahastamisvahendi toel piirihaldusega seotud koolituse saanud töötajate arv: </w:t>
            </w:r>
          </w:p>
        </w:tc>
        <w:tc>
          <w:tcPr>
            <w:tcW w:w="981" w:type="pct"/>
            <w:shd w:val="clear" w:color="auto" w:fill="FFFFFF" w:themeFill="background1"/>
          </w:tcPr>
          <w:p w14:paraId="74AB84A0" w14:textId="68602531" w:rsidR="00CA7802" w:rsidRPr="00CA7802" w:rsidRDefault="00756D0E" w:rsidP="00CA7802">
            <w:pPr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980" w:type="pct"/>
            <w:shd w:val="clear" w:color="auto" w:fill="FFFFFF" w:themeFill="background1"/>
          </w:tcPr>
          <w:p w14:paraId="19524CF0" w14:textId="77777777" w:rsid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68CB2E5F" w14:textId="055E470B" w:rsidTr="004E2D64">
        <w:trPr>
          <w:trHeight w:val="420"/>
        </w:trPr>
        <w:tc>
          <w:tcPr>
            <w:tcW w:w="3040" w:type="pct"/>
            <w:gridSpan w:val="2"/>
            <w:shd w:val="clear" w:color="auto" w:fill="FFFFFF" w:themeFill="background1"/>
          </w:tcPr>
          <w:p w14:paraId="27F46A08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>Rahastamisvahendi toel piirihaldusega seotud koolituskursuste arv:</w:t>
            </w:r>
          </w:p>
        </w:tc>
        <w:tc>
          <w:tcPr>
            <w:tcW w:w="981" w:type="pct"/>
            <w:shd w:val="clear" w:color="auto" w:fill="FFFFFF" w:themeFill="background1"/>
          </w:tcPr>
          <w:p w14:paraId="669477F7" w14:textId="5B138699" w:rsidR="00CA7802" w:rsidRPr="00CA7802" w:rsidRDefault="00756D0E" w:rsidP="00CA7802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80" w:type="pct"/>
            <w:shd w:val="clear" w:color="auto" w:fill="FFFFFF" w:themeFill="background1"/>
          </w:tcPr>
          <w:p w14:paraId="0CD818C9" w14:textId="77777777" w:rsid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791AEC45" w14:textId="593B9BCD" w:rsidTr="004E2D64">
        <w:trPr>
          <w:trHeight w:val="57"/>
        </w:trPr>
        <w:tc>
          <w:tcPr>
            <w:tcW w:w="1814" w:type="pct"/>
            <w:vMerge w:val="restart"/>
            <w:shd w:val="clear" w:color="auto" w:fill="FFFFFF" w:themeFill="background1"/>
          </w:tcPr>
          <w:p w14:paraId="55BEE513" w14:textId="77777777" w:rsidR="00CA7802" w:rsidRPr="00CA7802" w:rsidRDefault="00CA7802" w:rsidP="00CA7802">
            <w:pPr>
              <w:ind w:left="22" w:firstLine="0"/>
              <w:rPr>
                <w:bCs/>
              </w:rPr>
            </w:pPr>
            <w:r w:rsidRPr="00CA7802">
              <w:rPr>
                <w:bCs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226" w:type="pct"/>
            <w:shd w:val="clear" w:color="auto" w:fill="FFFFFF" w:themeFill="background1"/>
          </w:tcPr>
          <w:p w14:paraId="1766FFB1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>infrastruktuur</w:t>
            </w:r>
          </w:p>
        </w:tc>
        <w:tc>
          <w:tcPr>
            <w:tcW w:w="981" w:type="pct"/>
            <w:shd w:val="clear" w:color="auto" w:fill="FFFFFF" w:themeFill="background1"/>
          </w:tcPr>
          <w:p w14:paraId="656BF174" w14:textId="0B1AD2E1" w:rsidR="00CA7802" w:rsidRPr="00CA7802" w:rsidRDefault="004E2D64" w:rsidP="00027085">
            <w:pPr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5ED4FDEF" w14:textId="77777777" w:rsid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0B22094F" w14:textId="2C1E9A55" w:rsidTr="004E2D64">
        <w:trPr>
          <w:trHeight w:val="56"/>
        </w:trPr>
        <w:tc>
          <w:tcPr>
            <w:tcW w:w="1814" w:type="pct"/>
            <w:vMerge/>
            <w:shd w:val="clear" w:color="auto" w:fill="FFFFFF" w:themeFill="background1"/>
          </w:tcPr>
          <w:p w14:paraId="18E6F9F2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  <w:tc>
          <w:tcPr>
            <w:tcW w:w="1226" w:type="pct"/>
            <w:shd w:val="clear" w:color="auto" w:fill="FFFFFF" w:themeFill="background1"/>
          </w:tcPr>
          <w:p w14:paraId="700F7B86" w14:textId="77777777" w:rsidR="00CA7802" w:rsidRPr="00CA7802" w:rsidRDefault="00CA7802" w:rsidP="00CA7802">
            <w:pPr>
              <w:ind w:left="0" w:hanging="52"/>
              <w:rPr>
                <w:bCs/>
              </w:rPr>
            </w:pPr>
            <w:r w:rsidRPr="00CA7802">
              <w:rPr>
                <w:bCs/>
              </w:rPr>
              <w:t>sõidukid (õhu-, maa- ja merepiirid)</w:t>
            </w:r>
          </w:p>
        </w:tc>
        <w:tc>
          <w:tcPr>
            <w:tcW w:w="981" w:type="pct"/>
            <w:shd w:val="clear" w:color="auto" w:fill="FFFFFF" w:themeFill="background1"/>
          </w:tcPr>
          <w:p w14:paraId="1D02AFE1" w14:textId="77777777" w:rsidR="00CA7802" w:rsidRPr="00CA7802" w:rsidRDefault="00CA7802" w:rsidP="00CA7802">
            <w:pPr>
              <w:rPr>
                <w:b/>
                <w:bCs/>
              </w:rPr>
            </w:pPr>
            <w:r w:rsidRPr="00CA7802"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2D1386EC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</w:tr>
      <w:tr w:rsidR="00CA7802" w:rsidRPr="00CA7802" w14:paraId="43B97D36" w14:textId="612BCF9E" w:rsidTr="004E2D64">
        <w:trPr>
          <w:trHeight w:val="56"/>
        </w:trPr>
        <w:tc>
          <w:tcPr>
            <w:tcW w:w="1814" w:type="pct"/>
            <w:vMerge/>
            <w:shd w:val="clear" w:color="auto" w:fill="FFFFFF" w:themeFill="background1"/>
          </w:tcPr>
          <w:p w14:paraId="33CBC283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  <w:tc>
          <w:tcPr>
            <w:tcW w:w="1226" w:type="pct"/>
            <w:shd w:val="clear" w:color="auto" w:fill="FFFFFF" w:themeFill="background1"/>
          </w:tcPr>
          <w:p w14:paraId="2AF1F8E1" w14:textId="77777777" w:rsidR="00CA7802" w:rsidRPr="00CA7802" w:rsidRDefault="00CA7802" w:rsidP="00CA7802">
            <w:pPr>
              <w:rPr>
                <w:bCs/>
              </w:rPr>
            </w:pPr>
            <w:r w:rsidRPr="00CA7802">
              <w:rPr>
                <w:bCs/>
              </w:rPr>
              <w:t>varustus/seadmed</w:t>
            </w:r>
          </w:p>
        </w:tc>
        <w:tc>
          <w:tcPr>
            <w:tcW w:w="981" w:type="pct"/>
            <w:shd w:val="clear" w:color="auto" w:fill="FFFFFF" w:themeFill="background1"/>
          </w:tcPr>
          <w:p w14:paraId="1FE588B0" w14:textId="45B61A31" w:rsidR="00CA7802" w:rsidRPr="00CA7802" w:rsidRDefault="00756D0E" w:rsidP="00027085">
            <w:pPr>
              <w:ind w:lef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68C8CFF7" w14:textId="77777777" w:rsidR="00CA7802" w:rsidRDefault="00CA7802" w:rsidP="00CA7802">
            <w:pPr>
              <w:jc w:val="left"/>
              <w:rPr>
                <w:b/>
                <w:bCs/>
              </w:rPr>
            </w:pPr>
          </w:p>
        </w:tc>
      </w:tr>
      <w:tr w:rsidR="00CA7802" w:rsidRPr="00CA7802" w14:paraId="3CBDE718" w14:textId="7ADF2253" w:rsidTr="004E2D64">
        <w:trPr>
          <w:trHeight w:val="442"/>
        </w:trPr>
        <w:tc>
          <w:tcPr>
            <w:tcW w:w="1814" w:type="pct"/>
            <w:vMerge/>
            <w:shd w:val="clear" w:color="auto" w:fill="FFFFFF" w:themeFill="background1"/>
          </w:tcPr>
          <w:p w14:paraId="3E056014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  <w:tc>
          <w:tcPr>
            <w:tcW w:w="1226" w:type="pct"/>
            <w:shd w:val="clear" w:color="auto" w:fill="FFFFFF" w:themeFill="background1"/>
          </w:tcPr>
          <w:p w14:paraId="6F43A279" w14:textId="77777777" w:rsidR="00CA7802" w:rsidRPr="00CA7802" w:rsidRDefault="00CA7802" w:rsidP="00CA7802">
            <w:pPr>
              <w:rPr>
                <w:b/>
                <w:bCs/>
              </w:rPr>
            </w:pPr>
            <w:r w:rsidRPr="00CA7802">
              <w:rPr>
                <w:bCs/>
              </w:rPr>
              <w:t>muud</w:t>
            </w:r>
          </w:p>
        </w:tc>
        <w:tc>
          <w:tcPr>
            <w:tcW w:w="981" w:type="pct"/>
            <w:shd w:val="clear" w:color="auto" w:fill="FFFFFF" w:themeFill="background1"/>
          </w:tcPr>
          <w:p w14:paraId="10BCF98A" w14:textId="77777777" w:rsidR="00CA7802" w:rsidRPr="00CA7802" w:rsidRDefault="00CA7802" w:rsidP="00CA7802">
            <w:pPr>
              <w:rPr>
                <w:b/>
                <w:bCs/>
              </w:rPr>
            </w:pPr>
            <w:r w:rsidRPr="00CA7802">
              <w:rPr>
                <w:b/>
                <w:bCs/>
              </w:rPr>
              <w:t>-</w:t>
            </w:r>
          </w:p>
        </w:tc>
        <w:tc>
          <w:tcPr>
            <w:tcW w:w="980" w:type="pct"/>
            <w:shd w:val="clear" w:color="auto" w:fill="FFFFFF" w:themeFill="background1"/>
          </w:tcPr>
          <w:p w14:paraId="5D34C40F" w14:textId="77777777" w:rsidR="00CA7802" w:rsidRPr="00CA7802" w:rsidRDefault="00CA7802" w:rsidP="00CA7802">
            <w:pPr>
              <w:rPr>
                <w:b/>
                <w:bCs/>
              </w:rPr>
            </w:pPr>
          </w:p>
        </w:tc>
      </w:tr>
    </w:tbl>
    <w:p w14:paraId="1BD785AC" w14:textId="4E6E8595" w:rsidR="002D06C8" w:rsidRDefault="002D06C8" w:rsidP="002D06C8">
      <w:pPr>
        <w:rPr>
          <w:b/>
        </w:rPr>
      </w:pPr>
    </w:p>
    <w:p w14:paraId="01079740" w14:textId="77777777" w:rsidR="003E6163" w:rsidRDefault="003E6163" w:rsidP="002D06C8">
      <w:pPr>
        <w:rPr>
          <w:b/>
        </w:rPr>
      </w:pPr>
    </w:p>
    <w:p w14:paraId="362FEABB" w14:textId="77777777" w:rsidR="002D06C8" w:rsidRDefault="002D06C8" w:rsidP="002D06C8">
      <w:pPr>
        <w:ind w:right="481"/>
        <w:rPr>
          <w:b/>
        </w:rPr>
      </w:pPr>
      <w:r>
        <w:rPr>
          <w:b/>
        </w:rPr>
        <w:t xml:space="preserve">3. Analüüs ning hinnang projekti tegevustele ja eesmärkide saavutamisele aruandlusperioodil </w:t>
      </w:r>
      <w:r w:rsidRPr="000D2C5E">
        <w:rPr>
          <w:b/>
          <w:i/>
          <w:sz w:val="20"/>
        </w:rPr>
        <w:t>(</w:t>
      </w:r>
      <w:r>
        <w:rPr>
          <w:b/>
          <w:i/>
          <w:sz w:val="20"/>
        </w:rPr>
        <w:t>K</w:t>
      </w:r>
      <w:r w:rsidRPr="000D2C5E">
        <w:rPr>
          <w:b/>
          <w:i/>
          <w:sz w:val="20"/>
        </w:rPr>
        <w:t>ui kohaldub, põhjend</w:t>
      </w:r>
      <w:r>
        <w:rPr>
          <w:b/>
          <w:i/>
          <w:sz w:val="20"/>
        </w:rPr>
        <w:t>ada</w:t>
      </w:r>
      <w:r w:rsidRPr="000D2C5E">
        <w:rPr>
          <w:b/>
          <w:i/>
          <w:sz w:val="20"/>
        </w:rPr>
        <w:t xml:space="preserve"> planeeritud ja tegelike tulemuste </w:t>
      </w:r>
      <w:r>
        <w:rPr>
          <w:b/>
          <w:i/>
          <w:sz w:val="20"/>
        </w:rPr>
        <w:t>erinevusi</w:t>
      </w:r>
      <w:r w:rsidRPr="000D2C5E">
        <w:rPr>
          <w:b/>
          <w:i/>
          <w:sz w:val="20"/>
        </w:rPr>
        <w:t xml:space="preserve">, </w:t>
      </w:r>
      <w:r>
        <w:rPr>
          <w:b/>
          <w:i/>
          <w:sz w:val="20"/>
        </w:rPr>
        <w:t xml:space="preserve">muudatusi </w:t>
      </w:r>
      <w:r w:rsidRPr="000D2C5E">
        <w:rPr>
          <w:b/>
          <w:i/>
          <w:sz w:val="20"/>
        </w:rPr>
        <w:t>kulude arvestamise</w:t>
      </w:r>
      <w:r>
        <w:rPr>
          <w:b/>
          <w:i/>
          <w:sz w:val="20"/>
        </w:rPr>
        <w:t xml:space="preserve">l </w:t>
      </w:r>
      <w:r w:rsidRPr="000D2C5E">
        <w:rPr>
          <w:b/>
          <w:i/>
          <w:sz w:val="20"/>
        </w:rPr>
        <w:t>ja juhtimissüsteemi</w:t>
      </w:r>
      <w:r>
        <w:rPr>
          <w:b/>
          <w:i/>
          <w:sz w:val="20"/>
        </w:rPr>
        <w:t>s.</w:t>
      </w:r>
      <w:r w:rsidRPr="000D2C5E">
        <w:rPr>
          <w:b/>
          <w:i/>
          <w:sz w:val="20"/>
        </w:rPr>
        <w:t>)</w:t>
      </w:r>
    </w:p>
    <w:p w14:paraId="674CDA34" w14:textId="77777777" w:rsidR="002D06C8" w:rsidRDefault="002D06C8" w:rsidP="002D06C8">
      <w:pPr>
        <w:rPr>
          <w:b/>
        </w:rPr>
      </w:pPr>
    </w:p>
    <w:tbl>
      <w:tblPr>
        <w:tblW w:w="14034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4"/>
      </w:tblGrid>
      <w:tr w:rsidR="002D06C8" w:rsidRPr="00BD602E" w14:paraId="02D33862" w14:textId="77777777" w:rsidTr="004E2D64">
        <w:trPr>
          <w:trHeight w:val="840"/>
        </w:trPr>
        <w:tc>
          <w:tcPr>
            <w:tcW w:w="14034" w:type="dxa"/>
          </w:tcPr>
          <w:p w14:paraId="604D6C77" w14:textId="77777777" w:rsidR="002D06C8" w:rsidRDefault="002D06C8" w:rsidP="00A3382F">
            <w:pPr>
              <w:rPr>
                <w:b/>
              </w:rPr>
            </w:pPr>
          </w:p>
          <w:p w14:paraId="2D97B6E5" w14:textId="77777777" w:rsidR="004E2D64" w:rsidRDefault="004E2D64" w:rsidP="00A3382F">
            <w:pPr>
              <w:rPr>
                <w:b/>
              </w:rPr>
            </w:pPr>
          </w:p>
          <w:p w14:paraId="717E9C91" w14:textId="77777777" w:rsidR="004E2D64" w:rsidRDefault="004E2D64" w:rsidP="00A3382F">
            <w:pPr>
              <w:rPr>
                <w:b/>
              </w:rPr>
            </w:pPr>
          </w:p>
          <w:p w14:paraId="5D183992" w14:textId="77777777" w:rsidR="004E2D64" w:rsidRDefault="004E2D64" w:rsidP="00A3382F">
            <w:pPr>
              <w:rPr>
                <w:b/>
              </w:rPr>
            </w:pPr>
          </w:p>
          <w:p w14:paraId="0A5BE7AB" w14:textId="38137264" w:rsidR="004E2D64" w:rsidRPr="00BD602E" w:rsidRDefault="004E2D64" w:rsidP="00A3382F">
            <w:pPr>
              <w:rPr>
                <w:b/>
              </w:rPr>
            </w:pPr>
          </w:p>
        </w:tc>
      </w:tr>
    </w:tbl>
    <w:p w14:paraId="2078B48A" w14:textId="2BADEEF8" w:rsidR="0003307A" w:rsidRDefault="0003307A" w:rsidP="002D06C8">
      <w:pPr>
        <w:rPr>
          <w:b/>
        </w:rPr>
      </w:pPr>
    </w:p>
    <w:p w14:paraId="4127C96D" w14:textId="77777777" w:rsidR="00CA7802" w:rsidRDefault="00CA7802" w:rsidP="00CA7802">
      <w:pPr>
        <w:autoSpaceDE w:val="0"/>
        <w:autoSpaceDN w:val="0"/>
        <w:adjustRightInd w:val="0"/>
        <w:rPr>
          <w:b/>
          <w:bCs/>
        </w:rPr>
      </w:pPr>
    </w:p>
    <w:tbl>
      <w:tblPr>
        <w:tblW w:w="14034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969"/>
        <w:gridCol w:w="3260"/>
        <w:gridCol w:w="3261"/>
      </w:tblGrid>
      <w:tr w:rsidR="00CA7802" w:rsidRPr="00000B8C" w14:paraId="263D703C" w14:textId="77777777" w:rsidTr="0091694D">
        <w:tc>
          <w:tcPr>
            <w:tcW w:w="3544" w:type="dxa"/>
          </w:tcPr>
          <w:p w14:paraId="2E671FAF" w14:textId="77777777" w:rsidR="00CA7802" w:rsidRPr="00000B8C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4537422F" w14:textId="77777777" w:rsidR="00CA7802" w:rsidRPr="00235C4A" w:rsidRDefault="00CA7802" w:rsidP="009835B6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3969" w:type="dxa"/>
          </w:tcPr>
          <w:p w14:paraId="73F2D518" w14:textId="77777777" w:rsidR="00CA7802" w:rsidRDefault="00CA7802" w:rsidP="009835B6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45E5F99F" w14:textId="77777777" w:rsidR="00CA7802" w:rsidRPr="00235C4A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260" w:type="dxa"/>
          </w:tcPr>
          <w:p w14:paraId="22A62500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Tegelik tulemus</w:t>
            </w:r>
          </w:p>
          <w:p w14:paraId="5AE63B7A" w14:textId="77777777" w:rsidR="00CA7802" w:rsidRPr="00235C4A" w:rsidRDefault="00CA7802" w:rsidP="009835B6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(Projektiga saavutatud</w:t>
            </w:r>
            <w:r w:rsidRPr="00CA7802">
              <w:rPr>
                <w:i/>
                <w:sz w:val="22"/>
                <w:szCs w:val="22"/>
              </w:rPr>
              <w:t xml:space="preserve"> tulemus</w:t>
            </w:r>
            <w:r>
              <w:rPr>
                <w:i/>
                <w:sz w:val="22"/>
                <w:szCs w:val="22"/>
              </w:rPr>
              <w:t>te loetelu. Mis ja kuidas muutus paremaks?)</w:t>
            </w:r>
          </w:p>
        </w:tc>
        <w:tc>
          <w:tcPr>
            <w:tcW w:w="3261" w:type="dxa"/>
          </w:tcPr>
          <w:p w14:paraId="4D84A64A" w14:textId="77777777" w:rsidR="00CA7802" w:rsidRDefault="00CA7802" w:rsidP="009835B6">
            <w:pPr>
              <w:rPr>
                <w:b/>
                <w:sz w:val="22"/>
                <w:szCs w:val="22"/>
              </w:rPr>
            </w:pPr>
            <w:r w:rsidRPr="00CA7802">
              <w:rPr>
                <w:b/>
                <w:sz w:val="22"/>
                <w:szCs w:val="22"/>
              </w:rPr>
              <w:t>Saavutamise indikaatorite/projekti väljundite täitmine</w:t>
            </w:r>
          </w:p>
          <w:p w14:paraId="74EC3F18" w14:textId="77777777" w:rsidR="00CA7802" w:rsidRPr="00CA7802" w:rsidRDefault="00CA7802" w:rsidP="009835B6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</w:tr>
      <w:tr w:rsidR="00CA7802" w:rsidRPr="00000B8C" w14:paraId="75C08C10" w14:textId="77777777" w:rsidTr="0091694D">
        <w:tc>
          <w:tcPr>
            <w:tcW w:w="3544" w:type="dxa"/>
          </w:tcPr>
          <w:p w14:paraId="0A0A5E11" w14:textId="77777777" w:rsidR="00756D0E" w:rsidRPr="007B2781" w:rsidRDefault="00756D0E" w:rsidP="00756D0E">
            <w:pPr>
              <w:spacing w:line="240" w:lineRule="auto"/>
            </w:pPr>
            <w:r w:rsidRPr="007B2781">
              <w:t>Koolituse läbinud ametnik:</w:t>
            </w:r>
          </w:p>
          <w:p w14:paraId="4AC76547" w14:textId="77777777" w:rsidR="00756D0E" w:rsidRPr="007B2781" w:rsidRDefault="00756D0E" w:rsidP="00756D0E">
            <w:pPr>
              <w:spacing w:line="240" w:lineRule="auto"/>
            </w:pPr>
            <w:r w:rsidRPr="007B2781">
              <w:t xml:space="preserve">- </w:t>
            </w:r>
            <w:r>
              <w:t xml:space="preserve">tunneb astmelise piirikontrolli </w:t>
            </w:r>
            <w:r w:rsidRPr="007B2781">
              <w:lastRenderedPageBreak/>
              <w:t>korraldust ja põhimõtteid;</w:t>
            </w:r>
          </w:p>
          <w:p w14:paraId="5E8529FC" w14:textId="77777777" w:rsidR="00756D0E" w:rsidRPr="007B2781" w:rsidRDefault="00756D0E" w:rsidP="00756D0E">
            <w:pPr>
              <w:spacing w:line="240" w:lineRule="auto"/>
            </w:pPr>
            <w:r w:rsidRPr="007B2781">
              <w:t>-</w:t>
            </w:r>
            <w:r>
              <w:t xml:space="preserve"> viib läbi piiripunktis I astme </w:t>
            </w:r>
            <w:r w:rsidRPr="007B2781">
              <w:t>piirikontr</w:t>
            </w:r>
            <w:r>
              <w:t xml:space="preserve">olli (kontrollib isiku samasust </w:t>
            </w:r>
            <w:r w:rsidRPr="007B2781">
              <w:t>ja reis</w:t>
            </w:r>
            <w:r>
              <w:t xml:space="preserve">idokumentide ehtsust, Schengeni </w:t>
            </w:r>
            <w:r w:rsidRPr="007B2781">
              <w:t>te</w:t>
            </w:r>
            <w:r>
              <w:t xml:space="preserve">rritooriumile sisenemise nõuete </w:t>
            </w:r>
            <w:r w:rsidRPr="007B2781">
              <w:t>t</w:t>
            </w:r>
            <w:r>
              <w:t xml:space="preserve">äitmist, tuvastab ja kontrollib </w:t>
            </w:r>
            <w:r w:rsidRPr="007B2781">
              <w:t>viibimisaluse);</w:t>
            </w:r>
          </w:p>
          <w:p w14:paraId="35A8968B" w14:textId="77777777" w:rsidR="00756D0E" w:rsidRPr="007B2781" w:rsidRDefault="00756D0E" w:rsidP="00756D0E">
            <w:pPr>
              <w:spacing w:line="240" w:lineRule="auto"/>
            </w:pPr>
            <w:r w:rsidRPr="007B2781">
              <w:t>- viib läbi piiripunktis I astme</w:t>
            </w:r>
          </w:p>
          <w:p w14:paraId="1FA41EDA" w14:textId="77777777" w:rsidR="00756D0E" w:rsidRPr="007B2781" w:rsidRDefault="00756D0E" w:rsidP="00756D0E">
            <w:pPr>
              <w:spacing w:line="240" w:lineRule="auto"/>
            </w:pPr>
            <w:r w:rsidRPr="007B2781">
              <w:t>transpor</w:t>
            </w:r>
            <w:r>
              <w:t xml:space="preserve">divahendite (sõiduk, veesõiduk) </w:t>
            </w:r>
            <w:r w:rsidRPr="007B2781">
              <w:t>kontrolli;</w:t>
            </w:r>
          </w:p>
          <w:p w14:paraId="76404831" w14:textId="77777777" w:rsidR="00756D0E" w:rsidRPr="007B2781" w:rsidRDefault="00756D0E" w:rsidP="00756D0E">
            <w:pPr>
              <w:spacing w:line="240" w:lineRule="auto"/>
            </w:pPr>
            <w:r w:rsidRPr="007B2781">
              <w:t>- tuvast</w:t>
            </w:r>
            <w:r>
              <w:t xml:space="preserve">ab õigusrikkumisi ja oskab </w:t>
            </w:r>
            <w:r w:rsidRPr="007B2781">
              <w:t>tegutseda vastavalt pädevusele;</w:t>
            </w:r>
          </w:p>
          <w:p w14:paraId="3D7A9178" w14:textId="1B1E6615" w:rsidR="00CA7802" w:rsidRPr="00000B8C" w:rsidRDefault="00756D0E" w:rsidP="00756D0E">
            <w:pPr>
              <w:spacing w:line="240" w:lineRule="auto"/>
              <w:jc w:val="left"/>
            </w:pPr>
            <w:r>
              <w:t xml:space="preserve">- tuvastab rahvusvahelist kaitset vajavad </w:t>
            </w:r>
            <w:r w:rsidRPr="007B2781">
              <w:t>isikud vastavalt õigusaktidele.</w:t>
            </w:r>
          </w:p>
        </w:tc>
        <w:tc>
          <w:tcPr>
            <w:tcW w:w="3969" w:type="dxa"/>
          </w:tcPr>
          <w:p w14:paraId="37F3B92F" w14:textId="0349779B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lastRenderedPageBreak/>
              <w:t>Piirikontrolli koolitus on läbi viidud kuni 20</w:t>
            </w:r>
            <w:r w:rsidR="0091694D">
              <w:rPr>
                <w:rFonts w:ascii="Times-Roman" w:hAnsi="Times-Roman" w:cs="Times-Roman"/>
              </w:rPr>
              <w:t xml:space="preserve"> </w:t>
            </w:r>
            <w:r>
              <w:rPr>
                <w:rFonts w:ascii="Times-Roman" w:hAnsi="Times-Roman" w:cs="Times-Roman"/>
              </w:rPr>
              <w:t>tolliametnikule.</w:t>
            </w:r>
          </w:p>
          <w:p w14:paraId="1C14157F" w14:textId="77777777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lastRenderedPageBreak/>
              <w:t>Koolitus toimub kahes grupis:</w:t>
            </w:r>
          </w:p>
          <w:p w14:paraId="49895F4F" w14:textId="77777777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I grupp september 2019 - jaanuar 2020.</w:t>
            </w:r>
          </w:p>
          <w:p w14:paraId="361A400D" w14:textId="75484405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II grupp jaanuar- mai 2020.</w:t>
            </w:r>
          </w:p>
          <w:p w14:paraId="7066572B" w14:textId="77777777" w:rsidR="0091694D" w:rsidRDefault="0091694D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28181136" w14:textId="77777777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 xml:space="preserve">Koolitus viiakse läbi </w:t>
            </w:r>
            <w:proofErr w:type="spellStart"/>
            <w:r>
              <w:rPr>
                <w:rFonts w:ascii="Times-Roman" w:hAnsi="Times-Roman" w:cs="Times-Roman"/>
              </w:rPr>
              <w:t>Sisekaitseakadeemia</w:t>
            </w:r>
            <w:proofErr w:type="spellEnd"/>
            <w:r>
              <w:rPr>
                <w:rFonts w:ascii="Times-Roman" w:hAnsi="Times-Roman" w:cs="Times-Roman"/>
              </w:rPr>
              <w:t xml:space="preserve"> Politsei-ja</w:t>
            </w:r>
          </w:p>
          <w:p w14:paraId="767A5F28" w14:textId="2FDE4BD1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>piirivalvekolledži ning Politsei-ja Piirivalveameti</w:t>
            </w:r>
            <w:r w:rsidR="0091694D">
              <w:rPr>
                <w:rFonts w:ascii="Times-Roman" w:hAnsi="Times-Roman" w:cs="Times-Roman"/>
              </w:rPr>
              <w:t xml:space="preserve"> </w:t>
            </w:r>
            <w:r>
              <w:rPr>
                <w:rFonts w:ascii="Times-Roman" w:hAnsi="Times-Roman" w:cs="Times-Roman"/>
              </w:rPr>
              <w:t>koostatud õppekava alusel ja lõpeb eksamiga.</w:t>
            </w:r>
          </w:p>
          <w:p w14:paraId="7E0F6B5C" w14:textId="77777777" w:rsidR="0091694D" w:rsidRDefault="0091694D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4FA166FC" w14:textId="735A29FE" w:rsidR="00756D0E" w:rsidRDefault="00756D0E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  <w:r>
              <w:rPr>
                <w:rFonts w:ascii="Times-Roman" w:hAnsi="Times-Roman" w:cs="Times-Roman"/>
              </w:rPr>
              <w:t xml:space="preserve">Koolituse ja praktika maht on kokku 188 </w:t>
            </w:r>
            <w:proofErr w:type="spellStart"/>
            <w:r>
              <w:rPr>
                <w:rFonts w:ascii="Times-Roman" w:hAnsi="Times-Roman" w:cs="Times-Roman"/>
              </w:rPr>
              <w:t>ak</w:t>
            </w:r>
            <w:proofErr w:type="spellEnd"/>
            <w:r>
              <w:rPr>
                <w:rFonts w:ascii="Times-Roman" w:hAnsi="Times-Roman" w:cs="Times-Roman"/>
              </w:rPr>
              <w:t>/tundi.</w:t>
            </w:r>
          </w:p>
          <w:p w14:paraId="6509DF25" w14:textId="77777777" w:rsidR="0091694D" w:rsidRDefault="0091694D" w:rsidP="00756D0E">
            <w:pPr>
              <w:autoSpaceDE w:val="0"/>
              <w:autoSpaceDN w:val="0"/>
              <w:adjustRightInd w:val="0"/>
              <w:spacing w:line="240" w:lineRule="auto"/>
              <w:rPr>
                <w:rFonts w:ascii="Times-Roman" w:hAnsi="Times-Roman" w:cs="Times-Roman"/>
              </w:rPr>
            </w:pPr>
          </w:p>
          <w:p w14:paraId="222B8103" w14:textId="32DACE7C" w:rsidR="00CA7802" w:rsidRPr="00000B8C" w:rsidRDefault="0091694D" w:rsidP="00756D0E">
            <w:pPr>
              <w:jc w:val="left"/>
            </w:pPr>
            <w:r>
              <w:rPr>
                <w:rFonts w:ascii="Times-Roman" w:hAnsi="Times-Roman" w:cs="Times-Roman"/>
              </w:rPr>
              <w:t xml:space="preserve">Koolitus toimub </w:t>
            </w:r>
            <w:proofErr w:type="spellStart"/>
            <w:r w:rsidR="00756D0E">
              <w:rPr>
                <w:rFonts w:ascii="Times-Roman" w:hAnsi="Times-Roman" w:cs="Times-Roman"/>
              </w:rPr>
              <w:t>Sisekaitseakadeemias</w:t>
            </w:r>
            <w:proofErr w:type="spellEnd"/>
            <w:r w:rsidR="00756D0E">
              <w:rPr>
                <w:rFonts w:ascii="Times-Roman" w:hAnsi="Times-Roman" w:cs="Times-Roman"/>
              </w:rPr>
              <w:t>.</w:t>
            </w:r>
          </w:p>
        </w:tc>
        <w:tc>
          <w:tcPr>
            <w:tcW w:w="3260" w:type="dxa"/>
          </w:tcPr>
          <w:p w14:paraId="7A011073" w14:textId="77777777" w:rsidR="00CA7802" w:rsidRPr="00660F50" w:rsidRDefault="00CA7802" w:rsidP="009835B6">
            <w:pPr>
              <w:jc w:val="left"/>
            </w:pPr>
          </w:p>
        </w:tc>
        <w:tc>
          <w:tcPr>
            <w:tcW w:w="3261" w:type="dxa"/>
          </w:tcPr>
          <w:p w14:paraId="15E10D1B" w14:textId="77777777" w:rsidR="00CA7802" w:rsidRPr="00660F50" w:rsidRDefault="00CA7802" w:rsidP="009835B6">
            <w:pPr>
              <w:jc w:val="left"/>
            </w:pPr>
          </w:p>
        </w:tc>
      </w:tr>
    </w:tbl>
    <w:p w14:paraId="767E3D4B" w14:textId="0EBCE50D" w:rsidR="002314BC" w:rsidRDefault="002314BC" w:rsidP="002D06C8">
      <w:pPr>
        <w:rPr>
          <w:b/>
        </w:rPr>
      </w:pPr>
    </w:p>
    <w:p w14:paraId="686B65EB" w14:textId="77777777" w:rsidR="002314BC" w:rsidRDefault="002314BC" w:rsidP="002D06C8">
      <w:pPr>
        <w:rPr>
          <w:b/>
        </w:rPr>
      </w:pPr>
    </w:p>
    <w:p w14:paraId="398A559E" w14:textId="0353D92A" w:rsidR="002D06C8" w:rsidRPr="00AF17F3" w:rsidRDefault="00CA7802" w:rsidP="002D06C8">
      <w:pPr>
        <w:ind w:right="481"/>
        <w:rPr>
          <w:b/>
        </w:rPr>
      </w:pPr>
      <w:r>
        <w:rPr>
          <w:b/>
        </w:rPr>
        <w:t>4</w:t>
      </w:r>
      <w:r w:rsidR="002D06C8">
        <w:rPr>
          <w:b/>
        </w:rPr>
        <w:t xml:space="preserve">. Teave ja avalikustamine: aruandlusperioodil läbiviidud tegevused </w:t>
      </w:r>
      <w:r w:rsidR="002D06C8" w:rsidRPr="00AF17F3">
        <w:rPr>
          <w:b/>
          <w:i/>
          <w:sz w:val="20"/>
        </w:rPr>
        <w:t xml:space="preserve">(Üksikasjalik kirjeldus, kuidas tagati nähtavus ministeeriumi ja </w:t>
      </w:r>
      <w:proofErr w:type="spellStart"/>
      <w:r w:rsidR="002D06C8">
        <w:rPr>
          <w:b/>
          <w:i/>
          <w:sz w:val="20"/>
        </w:rPr>
        <w:t>ISF-i</w:t>
      </w:r>
      <w:proofErr w:type="spellEnd"/>
      <w:r w:rsidR="002D06C8" w:rsidRPr="00AF17F3">
        <w:rPr>
          <w:b/>
          <w:i/>
          <w:sz w:val="20"/>
        </w:rPr>
        <w:t xml:space="preserve"> kaasrahastamisele. Aruandele tuleb lisada kõigi projekti kohta avaldatud ja projekti</w:t>
      </w:r>
      <w:r w:rsidR="00A01A27">
        <w:rPr>
          <w:b/>
          <w:i/>
          <w:sz w:val="20"/>
        </w:rPr>
        <w:t xml:space="preserve"> käigus valminud materjalide</w:t>
      </w:r>
      <w:r w:rsidR="002D06C8" w:rsidRPr="00AF17F3">
        <w:rPr>
          <w:b/>
          <w:i/>
          <w:sz w:val="20"/>
        </w:rPr>
        <w:t xml:space="preserve"> koopiad</w:t>
      </w:r>
      <w:r w:rsidR="00A01A27">
        <w:rPr>
          <w:b/>
          <w:i/>
          <w:sz w:val="20"/>
        </w:rPr>
        <w:t>, veebilehtede lingid, kuvatõmmised jne</w:t>
      </w:r>
      <w:r w:rsidR="002D06C8" w:rsidRPr="00AF17F3">
        <w:rPr>
          <w:b/>
          <w:i/>
          <w:sz w:val="20"/>
        </w:rPr>
        <w:t>.)</w:t>
      </w:r>
      <w:r w:rsidR="002D06C8" w:rsidRPr="00AF17F3">
        <w:rPr>
          <w:b/>
        </w:rPr>
        <w:t xml:space="preserve"> </w:t>
      </w:r>
    </w:p>
    <w:p w14:paraId="0B036D30" w14:textId="77777777" w:rsidR="002D06C8" w:rsidRDefault="002D06C8" w:rsidP="002D06C8">
      <w:pPr>
        <w:rPr>
          <w:b/>
        </w:rPr>
      </w:pP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4"/>
      </w:tblGrid>
      <w:tr w:rsidR="002D06C8" w:rsidRPr="00BD602E" w14:paraId="10E3814E" w14:textId="77777777" w:rsidTr="004E2D64">
        <w:tc>
          <w:tcPr>
            <w:tcW w:w="14034" w:type="dxa"/>
          </w:tcPr>
          <w:p w14:paraId="56A19A2C" w14:textId="6BBF2E4A" w:rsidR="002D06C8" w:rsidRDefault="002D06C8" w:rsidP="00A3382F">
            <w:pPr>
              <w:rPr>
                <w:b/>
              </w:rPr>
            </w:pPr>
          </w:p>
          <w:p w14:paraId="205FCD2A" w14:textId="77777777" w:rsidR="001F181B" w:rsidRDefault="001F181B" w:rsidP="00A3382F">
            <w:pPr>
              <w:rPr>
                <w:b/>
              </w:rPr>
            </w:pPr>
          </w:p>
          <w:p w14:paraId="10A479DB" w14:textId="77777777" w:rsidR="002D06C8" w:rsidRPr="00BD602E" w:rsidRDefault="002D06C8" w:rsidP="00A3382F">
            <w:pPr>
              <w:rPr>
                <w:b/>
              </w:rPr>
            </w:pPr>
          </w:p>
        </w:tc>
      </w:tr>
    </w:tbl>
    <w:p w14:paraId="234B0973" w14:textId="54B22DBF" w:rsidR="002D06C8" w:rsidRDefault="002D06C8" w:rsidP="002D06C8">
      <w:pPr>
        <w:rPr>
          <w:b/>
        </w:rPr>
      </w:pPr>
    </w:p>
    <w:p w14:paraId="10B640D6" w14:textId="77777777" w:rsidR="002D06C8" w:rsidRDefault="002D06C8" w:rsidP="002D06C8">
      <w:pPr>
        <w:spacing w:line="240" w:lineRule="auto"/>
      </w:pPr>
      <w:r>
        <w:t>Koostaja</w:t>
      </w:r>
    </w:p>
    <w:p w14:paraId="0795EE1D" w14:textId="06A93F5C" w:rsidR="002D06C8" w:rsidRPr="00CD5F26" w:rsidRDefault="002D06C8" w:rsidP="002D06C8">
      <w:pPr>
        <w:spacing w:line="240" w:lineRule="auto"/>
      </w:pPr>
      <w:r w:rsidRPr="00CD5F26">
        <w:t>(allkirjastatud digitaalselt)</w:t>
      </w:r>
    </w:p>
    <w:p w14:paraId="25F05556" w14:textId="77777777" w:rsidR="00A57EBB" w:rsidRPr="00A57EBB" w:rsidRDefault="00A57EBB" w:rsidP="002D06C8">
      <w:pPr>
        <w:spacing w:line="240" w:lineRule="auto"/>
        <w:rPr>
          <w:i/>
        </w:rPr>
      </w:pPr>
    </w:p>
    <w:p w14:paraId="1DDC73ED" w14:textId="77777777" w:rsidR="002D06C8" w:rsidRDefault="002D06C8" w:rsidP="002D06C8">
      <w:pPr>
        <w:spacing w:line="240" w:lineRule="auto"/>
      </w:pPr>
      <w:r>
        <w:t>Toetuse saaja volitatud esindaja</w:t>
      </w:r>
    </w:p>
    <w:p w14:paraId="2D581714" w14:textId="77777777" w:rsidR="002D06C8" w:rsidRPr="00CD5F26" w:rsidRDefault="002D06C8" w:rsidP="002D06C8">
      <w:pPr>
        <w:spacing w:line="240" w:lineRule="auto"/>
      </w:pPr>
      <w:r w:rsidRPr="00CD5F26">
        <w:t>(allkirjastatud digitaalselt)</w:t>
      </w:r>
    </w:p>
    <w:p w14:paraId="277A14C9" w14:textId="77777777" w:rsidR="002D06C8" w:rsidRDefault="002D06C8" w:rsidP="002D06C8">
      <w:pPr>
        <w:spacing w:line="240" w:lineRule="auto"/>
      </w:pPr>
    </w:p>
    <w:p w14:paraId="117C378B" w14:textId="77777777" w:rsidR="002D06C8" w:rsidRDefault="002D06C8" w:rsidP="002D06C8">
      <w:pPr>
        <w:spacing w:line="240" w:lineRule="auto"/>
      </w:pPr>
    </w:p>
    <w:sectPr w:rsidR="002D06C8" w:rsidSect="002E5EE6">
      <w:headerReference w:type="default" r:id="rId12"/>
      <w:footerReference w:type="default" r:id="rId13"/>
      <w:footerReference w:type="first" r:id="rId14"/>
      <w:pgSz w:w="16838" w:h="11906" w:orient="landscape" w:code="9"/>
      <w:pgMar w:top="907" w:right="1021" w:bottom="993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A9E3C" w14:textId="77777777" w:rsidR="005E542B" w:rsidRDefault="005E542B" w:rsidP="00DF44DF">
      <w:r>
        <w:separator/>
      </w:r>
    </w:p>
  </w:endnote>
  <w:endnote w:type="continuationSeparator" w:id="0">
    <w:p w14:paraId="7F2A9E3D" w14:textId="77777777" w:rsidR="005E542B" w:rsidRDefault="005E542B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677383"/>
      <w:docPartObj>
        <w:docPartGallery w:val="Page Numbers (Bottom of Page)"/>
        <w:docPartUnique/>
      </w:docPartObj>
    </w:sdtPr>
    <w:sdtEndPr/>
    <w:sdtContent>
      <w:p w14:paraId="6A0FC280" w14:textId="67F89D5B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1AB1">
          <w:rPr>
            <w:noProof/>
          </w:rPr>
          <w:t>2</w:t>
        </w:r>
        <w:r>
          <w:fldChar w:fldCharType="end"/>
        </w:r>
      </w:p>
    </w:sdtContent>
  </w:sdt>
  <w:p w14:paraId="253635FB" w14:textId="77777777" w:rsidR="00E4021B" w:rsidRDefault="00E402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7942849"/>
      <w:docPartObj>
        <w:docPartGallery w:val="Page Numbers (Bottom of Page)"/>
        <w:docPartUnique/>
      </w:docPartObj>
    </w:sdtPr>
    <w:sdtEndPr/>
    <w:sdtContent>
      <w:p w14:paraId="5549B287" w14:textId="1F39DED2" w:rsidR="00F7531A" w:rsidRDefault="00F7531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1AB1">
          <w:rPr>
            <w:noProof/>
          </w:rPr>
          <w:t>1</w:t>
        </w:r>
        <w:r>
          <w:fldChar w:fldCharType="end"/>
        </w:r>
      </w:p>
    </w:sdtContent>
  </w:sdt>
  <w:p w14:paraId="057DE338" w14:textId="77777777" w:rsidR="00E4021B" w:rsidRDefault="00E402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A9E3A" w14:textId="77777777" w:rsidR="005E542B" w:rsidRDefault="005E542B" w:rsidP="00DF44DF">
      <w:r>
        <w:separator/>
      </w:r>
    </w:p>
  </w:footnote>
  <w:footnote w:type="continuationSeparator" w:id="0">
    <w:p w14:paraId="7F2A9E3B" w14:textId="77777777" w:rsidR="005E542B" w:rsidRDefault="005E542B" w:rsidP="00DF44DF">
      <w:r>
        <w:continuationSeparator/>
      </w:r>
    </w:p>
  </w:footnote>
  <w:footnote w:id="1">
    <w:p w14:paraId="1DF26EC4" w14:textId="77777777" w:rsidR="002D06C8" w:rsidRDefault="002D06C8" w:rsidP="002D06C8">
      <w:pPr>
        <w:pStyle w:val="FootnoteText"/>
      </w:pPr>
      <w:r>
        <w:rPr>
          <w:rStyle w:val="FootnoteReference"/>
        </w:rPr>
        <w:footnoteRef/>
      </w:r>
      <w:r>
        <w:t xml:space="preserve"> Ühised indikaatorid tulenevad 16. aprilli 2014. a Euroopa Parlamendi ja nõukogu määrustest (EL) nr 515/2014 ja (EL) nr 513/2014.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A9E3E" w14:textId="77777777" w:rsidR="00110BCA" w:rsidRDefault="00110BCA" w:rsidP="00110BCA">
    <w:pPr>
      <w:pStyle w:val="Jalus1"/>
      <w:jc w:val="center"/>
    </w:pPr>
  </w:p>
  <w:p w14:paraId="7F2A9E3F" w14:textId="77777777" w:rsidR="00110BCA" w:rsidRDefault="00110BC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52"/>
    <w:rsid w:val="000163DC"/>
    <w:rsid w:val="00027085"/>
    <w:rsid w:val="0003307A"/>
    <w:rsid w:val="0004422E"/>
    <w:rsid w:val="0004665A"/>
    <w:rsid w:val="00060947"/>
    <w:rsid w:val="00064BDD"/>
    <w:rsid w:val="00073127"/>
    <w:rsid w:val="0008271D"/>
    <w:rsid w:val="000913FC"/>
    <w:rsid w:val="000950EB"/>
    <w:rsid w:val="000A148B"/>
    <w:rsid w:val="000C7328"/>
    <w:rsid w:val="000E4F8D"/>
    <w:rsid w:val="00110BCA"/>
    <w:rsid w:val="00124999"/>
    <w:rsid w:val="001836F5"/>
    <w:rsid w:val="001A7D04"/>
    <w:rsid w:val="001B434F"/>
    <w:rsid w:val="001D4CFB"/>
    <w:rsid w:val="001F181B"/>
    <w:rsid w:val="002008A2"/>
    <w:rsid w:val="0022269C"/>
    <w:rsid w:val="00225D04"/>
    <w:rsid w:val="002314BC"/>
    <w:rsid w:val="0026456A"/>
    <w:rsid w:val="0027652E"/>
    <w:rsid w:val="00282EAC"/>
    <w:rsid w:val="002835BB"/>
    <w:rsid w:val="00293449"/>
    <w:rsid w:val="002D06C8"/>
    <w:rsid w:val="002E5EE6"/>
    <w:rsid w:val="002F254F"/>
    <w:rsid w:val="002F600C"/>
    <w:rsid w:val="003077BB"/>
    <w:rsid w:val="00352B5F"/>
    <w:rsid w:val="00354059"/>
    <w:rsid w:val="00357BBE"/>
    <w:rsid w:val="0039419D"/>
    <w:rsid w:val="00394DCB"/>
    <w:rsid w:val="003B2A9C"/>
    <w:rsid w:val="003E6163"/>
    <w:rsid w:val="00424ECA"/>
    <w:rsid w:val="004351B9"/>
    <w:rsid w:val="00435A13"/>
    <w:rsid w:val="0044084D"/>
    <w:rsid w:val="00467AD8"/>
    <w:rsid w:val="004A3512"/>
    <w:rsid w:val="004C1391"/>
    <w:rsid w:val="004E2D64"/>
    <w:rsid w:val="0050252A"/>
    <w:rsid w:val="00546204"/>
    <w:rsid w:val="00551E24"/>
    <w:rsid w:val="005535A0"/>
    <w:rsid w:val="00557534"/>
    <w:rsid w:val="00560A92"/>
    <w:rsid w:val="0056160C"/>
    <w:rsid w:val="00564569"/>
    <w:rsid w:val="00566D45"/>
    <w:rsid w:val="00575CE0"/>
    <w:rsid w:val="005927C1"/>
    <w:rsid w:val="005B5CE1"/>
    <w:rsid w:val="005E3AED"/>
    <w:rsid w:val="005E45BB"/>
    <w:rsid w:val="005E542B"/>
    <w:rsid w:val="00601AB1"/>
    <w:rsid w:val="00602834"/>
    <w:rsid w:val="00605AE7"/>
    <w:rsid w:val="00610792"/>
    <w:rsid w:val="00680609"/>
    <w:rsid w:val="006A104C"/>
    <w:rsid w:val="006D3540"/>
    <w:rsid w:val="006E16BD"/>
    <w:rsid w:val="006F3BB9"/>
    <w:rsid w:val="006F72D7"/>
    <w:rsid w:val="007056E1"/>
    <w:rsid w:val="0070684C"/>
    <w:rsid w:val="00713327"/>
    <w:rsid w:val="0075695A"/>
    <w:rsid w:val="00756D0E"/>
    <w:rsid w:val="0076054B"/>
    <w:rsid w:val="00793A3C"/>
    <w:rsid w:val="007A1DE8"/>
    <w:rsid w:val="007D54FC"/>
    <w:rsid w:val="007F55B0"/>
    <w:rsid w:val="00806F6C"/>
    <w:rsid w:val="008145F3"/>
    <w:rsid w:val="00816877"/>
    <w:rsid w:val="00835858"/>
    <w:rsid w:val="0084562D"/>
    <w:rsid w:val="008919F2"/>
    <w:rsid w:val="008B28DD"/>
    <w:rsid w:val="008D4634"/>
    <w:rsid w:val="008F0B50"/>
    <w:rsid w:val="0091694D"/>
    <w:rsid w:val="0091786B"/>
    <w:rsid w:val="00932CDE"/>
    <w:rsid w:val="009370A4"/>
    <w:rsid w:val="0095242A"/>
    <w:rsid w:val="009709A8"/>
    <w:rsid w:val="009E7F4A"/>
    <w:rsid w:val="00A01A27"/>
    <w:rsid w:val="00A10E66"/>
    <w:rsid w:val="00A1244E"/>
    <w:rsid w:val="00A57EBB"/>
    <w:rsid w:val="00AD100A"/>
    <w:rsid w:val="00AD2EA7"/>
    <w:rsid w:val="00AE7DDE"/>
    <w:rsid w:val="00B80EB6"/>
    <w:rsid w:val="00BC1A62"/>
    <w:rsid w:val="00BD078E"/>
    <w:rsid w:val="00BD3CCF"/>
    <w:rsid w:val="00BF4D7C"/>
    <w:rsid w:val="00C24F66"/>
    <w:rsid w:val="00C27B07"/>
    <w:rsid w:val="00C41FC5"/>
    <w:rsid w:val="00C83346"/>
    <w:rsid w:val="00C8351A"/>
    <w:rsid w:val="00C90E39"/>
    <w:rsid w:val="00CA583B"/>
    <w:rsid w:val="00CA5F0B"/>
    <w:rsid w:val="00CA7802"/>
    <w:rsid w:val="00CD5F26"/>
    <w:rsid w:val="00CE2952"/>
    <w:rsid w:val="00CF2B77"/>
    <w:rsid w:val="00CF4303"/>
    <w:rsid w:val="00D036CA"/>
    <w:rsid w:val="00D21FCF"/>
    <w:rsid w:val="00D305B3"/>
    <w:rsid w:val="00D40650"/>
    <w:rsid w:val="00D559F8"/>
    <w:rsid w:val="00D8202D"/>
    <w:rsid w:val="00D82747"/>
    <w:rsid w:val="00DF44DF"/>
    <w:rsid w:val="00E023F6"/>
    <w:rsid w:val="00E03DBB"/>
    <w:rsid w:val="00E4021B"/>
    <w:rsid w:val="00EB4D01"/>
    <w:rsid w:val="00EE4FCE"/>
    <w:rsid w:val="00F122D1"/>
    <w:rsid w:val="00F25A4E"/>
    <w:rsid w:val="00F7531A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oNotEmbedSmartTags/>
  <w:decimalSymbol w:val=","/>
  <w:listSeparator w:val=";"/>
  <w14:docId w14:val="7F2A9E23"/>
  <w15:docId w15:val="{9C7C44AE-365E-4CFB-97B8-D9D28BFBD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9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basedOn w:val="DefaultParagraphFont"/>
    <w:uiPriority w:val="99"/>
    <w:rsid w:val="002D06C8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2D06C8"/>
    <w:pPr>
      <w:widowControl/>
      <w:suppressAutoHyphens w:val="0"/>
      <w:spacing w:line="240" w:lineRule="auto"/>
      <w:jc w:val="left"/>
    </w:pPr>
    <w:rPr>
      <w:rFonts w:eastAsia="Times New Roman" w:cs="Arial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06C8"/>
    <w:rPr>
      <w:rFonts w:cs="Arial"/>
      <w:lang w:eastAsia="en-US"/>
    </w:rPr>
  </w:style>
  <w:style w:type="table" w:customStyle="1" w:styleId="TableGrid1">
    <w:name w:val="Table Grid1"/>
    <w:basedOn w:val="TableNormal"/>
    <w:next w:val="TableGrid"/>
    <w:uiPriority w:val="99"/>
    <w:rsid w:val="0003307A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99"/>
    <w:rsid w:val="00CA780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CA7802"/>
    <w:pPr>
      <w:ind w:left="454" w:hanging="454"/>
      <w:jc w:val="both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horisont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ADB7FFE9-33D2-451C-99D5-29CD3AE8F4DA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0190E83-D0DF-4EBB-BE6A-501251BE63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BC0C28-6D24-4711-A7B9-34BF5CAB10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E40BCE0-EB75-45BF-9A92-9C5AAD0DD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horisontaalis.dotx</Template>
  <TotalTime>8</TotalTime>
  <Pages>3</Pages>
  <Words>581</Words>
  <Characters>3372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Merje Joll</cp:lastModifiedBy>
  <cp:revision>7</cp:revision>
  <cp:lastPrinted>2014-04-02T13:57:00Z</cp:lastPrinted>
  <dcterms:created xsi:type="dcterms:W3CDTF">2019-04-26T10:25:00Z</dcterms:created>
  <dcterms:modified xsi:type="dcterms:W3CDTF">2019-07-16T06:57:00Z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